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4EC14" w14:textId="77777777" w:rsidR="00617CAC" w:rsidRDefault="00617CAC" w:rsidP="00D61E20">
      <w:pPr>
        <w:spacing w:after="0" w:line="240" w:lineRule="auto"/>
        <w:jc w:val="right"/>
      </w:pPr>
    </w:p>
    <w:p w14:paraId="11B19D20" w14:textId="77777777" w:rsidR="00617CAC" w:rsidRDefault="00617CAC" w:rsidP="00D61E20">
      <w:pPr>
        <w:spacing w:after="0" w:line="240" w:lineRule="auto"/>
        <w:jc w:val="right"/>
      </w:pPr>
    </w:p>
    <w:p w14:paraId="65E590A4" w14:textId="77777777" w:rsidR="002D19E4" w:rsidRDefault="005D04E0" w:rsidP="00E2648C">
      <w:pPr>
        <w:pStyle w:val="Betreff"/>
        <w:spacing w:before="1440" w:after="720"/>
        <w:jc w:val="center"/>
        <w:rPr>
          <w:rFonts w:ascii="Myriad Pro Light" w:hAnsi="Myriad Pro Light"/>
          <w:bCs/>
          <w:sz w:val="28"/>
          <w:szCs w:val="28"/>
        </w:rPr>
      </w:pPr>
      <w:r>
        <w:rPr>
          <w:noProof/>
          <w:lang w:eastAsia="de-DE"/>
        </w:rPr>
        <mc:AlternateContent>
          <mc:Choice Requires="wps">
            <w:drawing>
              <wp:anchor distT="0" distB="0" distL="114300" distR="114300" simplePos="0" relativeHeight="251659264" behindDoc="0" locked="0" layoutInCell="1" allowOverlap="1" wp14:anchorId="4AA39D11" wp14:editId="01CD7936">
                <wp:simplePos x="0" y="0"/>
                <wp:positionH relativeFrom="leftMargin">
                  <wp:posOffset>5437163</wp:posOffset>
                </wp:positionH>
                <wp:positionV relativeFrom="topMargin">
                  <wp:posOffset>1294228</wp:posOffset>
                </wp:positionV>
                <wp:extent cx="1906172" cy="50800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172"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73FA3" w14:textId="77777777" w:rsidR="002D19E4" w:rsidRPr="00005F6A" w:rsidRDefault="006B45C3" w:rsidP="002D19E4">
                            <w:pPr>
                              <w:rPr>
                                <w:sz w:val="18"/>
                              </w:rPr>
                            </w:pPr>
                            <w:r>
                              <w:rPr>
                                <w:sz w:val="18"/>
                              </w:rPr>
                              <w:t xml:space="preserve">Promotionskommission der </w:t>
                            </w:r>
                            <w:r w:rsidR="005D04E0">
                              <w:rPr>
                                <w:sz w:val="18"/>
                              </w:rPr>
                              <w:t>Rechts</w:t>
                            </w:r>
                            <w:r>
                              <w:rPr>
                                <w:sz w:val="18"/>
                              </w:rPr>
                              <w:t xml:space="preserve">- und Wirtschaftswissenschaftlichen </w:t>
                            </w:r>
                            <w:r w:rsidR="00071574">
                              <w:rPr>
                                <w:sz w:val="18"/>
                              </w:rPr>
                              <w:br/>
                            </w:r>
                            <w:r>
                              <w:rPr>
                                <w:sz w:val="18"/>
                              </w:rPr>
                              <w:t xml:space="preserve">Fakultät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39D11" id="_x0000_t202" coordsize="21600,21600" o:spt="202" path="m,l,21600r21600,l21600,xe">
                <v:stroke joinstyle="miter"/>
                <v:path gradientshapeok="t" o:connecttype="rect"/>
              </v:shapetype>
              <v:shape id="Text Box 9" o:spid="_x0000_s1026" type="#_x0000_t202" style="position:absolute;left:0;text-align:left;margin-left:428.1pt;margin-top:101.9pt;width:150.1pt;height:40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" stroked="f">
                <v:textbox inset="0,0,0,0">
                  <w:txbxContent>
                    <w:p w14:paraId="24373FA3" w14:textId="77777777" w:rsidR="002D19E4" w:rsidRPr="00005F6A" w:rsidRDefault="006B45C3" w:rsidP="002D19E4">
                      <w:pPr>
                        <w:rPr>
                          <w:sz w:val="18"/>
                        </w:rPr>
                      </w:pPr>
                      <w:r>
                        <w:rPr>
                          <w:sz w:val="18"/>
                        </w:rPr>
                        <w:t xml:space="preserve">Promotionskommission der </w:t>
                      </w:r>
                      <w:r w:rsidR="005D04E0">
                        <w:rPr>
                          <w:sz w:val="18"/>
                        </w:rPr>
                        <w:t>Rechts</w:t>
                      </w:r>
                      <w:r>
                        <w:rPr>
                          <w:sz w:val="18"/>
                        </w:rPr>
                        <w:t xml:space="preserve">- und Wirtschaftswissenschaftlichen </w:t>
                      </w:r>
                      <w:r w:rsidR="00071574">
                        <w:rPr>
                          <w:sz w:val="18"/>
                        </w:rPr>
                        <w:br/>
                      </w:r>
                      <w:r>
                        <w:rPr>
                          <w:sz w:val="18"/>
                        </w:rPr>
                        <w:t xml:space="preserve">Fakultät </w:t>
                      </w:r>
                    </w:p>
                  </w:txbxContent>
                </v:textbox>
                <w10:wrap anchorx="margin" anchory="margin"/>
              </v:shape>
            </w:pict>
          </mc:Fallback>
        </mc:AlternateContent>
      </w:r>
      <w:r w:rsidR="006B45C3" w:rsidRPr="006B45C3">
        <w:rPr>
          <w:rFonts w:ascii="Myriad Pro Light" w:hAnsi="Myriad Pro Light"/>
          <w:bCs/>
          <w:sz w:val="28"/>
          <w:szCs w:val="28"/>
        </w:rPr>
        <w:t xml:space="preserve">Betreuungsvereinbarung für Promotionsverfahren an der </w:t>
      </w:r>
      <w:r w:rsidR="006B45C3" w:rsidRPr="006B45C3">
        <w:rPr>
          <w:rFonts w:ascii="Myriad Pro Light" w:hAnsi="Myriad Pro Light"/>
          <w:bCs/>
          <w:sz w:val="28"/>
          <w:szCs w:val="28"/>
        </w:rPr>
        <w:br/>
        <w:t xml:space="preserve">Rechts- und Wirtschaftswissenschaftlichen Fakultät </w:t>
      </w:r>
    </w:p>
    <w:p w14:paraId="32EAD060" w14:textId="77777777" w:rsidR="006B45C3" w:rsidRPr="006B45C3" w:rsidRDefault="006B45C3" w:rsidP="000863C3">
      <w:pPr>
        <w:numPr>
          <w:ilvl w:val="0"/>
          <w:numId w:val="15"/>
        </w:numPr>
        <w:rPr>
          <w:b/>
          <w:bCs/>
        </w:rPr>
      </w:pPr>
      <w:r w:rsidRPr="006B45C3">
        <w:rPr>
          <w:b/>
          <w:bCs/>
        </w:rPr>
        <w:t>Beteiligte</w:t>
      </w:r>
    </w:p>
    <w:tbl>
      <w:tblPr>
        <w:tblW w:w="0" w:type="auto"/>
        <w:tblInd w:w="125" w:type="dxa"/>
        <w:tblLayout w:type="fixed"/>
        <w:tblLook w:val="0000" w:firstRow="0" w:lastRow="0" w:firstColumn="0" w:lastColumn="0" w:noHBand="0" w:noVBand="0"/>
      </w:tblPr>
      <w:tblGrid>
        <w:gridCol w:w="2143"/>
        <w:gridCol w:w="3175"/>
        <w:gridCol w:w="3739"/>
      </w:tblGrid>
      <w:tr w:rsidR="006B45C3" w:rsidRPr="006B45C3" w14:paraId="371ED82D" w14:textId="77777777" w:rsidTr="000863C3">
        <w:trPr>
          <w:trHeight w:val="1149"/>
        </w:trPr>
        <w:tc>
          <w:tcPr>
            <w:tcW w:w="2143" w:type="dxa"/>
            <w:tcBorders>
              <w:right w:val="single" w:sz="1" w:space="0" w:color="000000"/>
            </w:tcBorders>
            <w:shd w:val="clear" w:color="auto" w:fill="auto"/>
            <w:vAlign w:val="center"/>
          </w:tcPr>
          <w:p w14:paraId="7548C2D2" w14:textId="77777777" w:rsidR="006B45C3" w:rsidRPr="006B45C3" w:rsidRDefault="006B45C3" w:rsidP="006B45C3">
            <w:pPr>
              <w:rPr>
                <w:i/>
                <w:iCs/>
              </w:rPr>
            </w:pPr>
            <w:r w:rsidRPr="006B45C3">
              <w:rPr>
                <w:b/>
                <w:bCs/>
              </w:rPr>
              <w:t>Doktorand*in</w:t>
            </w:r>
            <w:r w:rsidR="00674568">
              <w:rPr>
                <w:rStyle w:val="Funotenzeichen"/>
                <w:b/>
                <w:bCs/>
              </w:rPr>
              <w:footnoteReference w:id="1"/>
            </w:r>
            <w:r w:rsidRPr="006B45C3">
              <w:t xml:space="preserve"> </w:t>
            </w:r>
          </w:p>
        </w:tc>
        <w:tc>
          <w:tcPr>
            <w:tcW w:w="3175" w:type="dxa"/>
            <w:tcBorders>
              <w:top w:val="single" w:sz="1" w:space="0" w:color="000000"/>
              <w:left w:val="single" w:sz="1" w:space="0" w:color="000000"/>
              <w:bottom w:val="single" w:sz="1" w:space="0" w:color="000000"/>
              <w:right w:val="single" w:sz="1" w:space="0" w:color="000000"/>
            </w:tcBorders>
            <w:shd w:val="clear" w:color="auto" w:fill="auto"/>
          </w:tcPr>
          <w:p w14:paraId="0366EB3A" w14:textId="77777777" w:rsidR="006B45C3" w:rsidRPr="006B45C3" w:rsidRDefault="006B45C3" w:rsidP="006B45C3">
            <w:r w:rsidRPr="006B45C3">
              <w:rPr>
                <w:i/>
                <w:iCs/>
              </w:rPr>
              <w:t xml:space="preserve">Name </w:t>
            </w:r>
          </w:p>
          <w:p w14:paraId="1E5ACA24" w14:textId="77777777" w:rsidR="006B45C3" w:rsidRPr="006B45C3" w:rsidRDefault="006B45C3" w:rsidP="006B45C3"/>
        </w:tc>
        <w:tc>
          <w:tcPr>
            <w:tcW w:w="3739" w:type="dxa"/>
            <w:tcBorders>
              <w:top w:val="single" w:sz="1" w:space="0" w:color="000000"/>
              <w:left w:val="single" w:sz="1" w:space="0" w:color="000000"/>
              <w:bottom w:val="single" w:sz="1" w:space="0" w:color="000000"/>
              <w:right w:val="single" w:sz="1" w:space="0" w:color="000000"/>
            </w:tcBorders>
            <w:shd w:val="clear" w:color="auto" w:fill="auto"/>
          </w:tcPr>
          <w:p w14:paraId="1C099827" w14:textId="77777777" w:rsidR="006B45C3" w:rsidRPr="006B45C3" w:rsidRDefault="006B45C3" w:rsidP="006B45C3">
            <w:pPr>
              <w:rPr>
                <w:b/>
                <w:bCs/>
              </w:rPr>
            </w:pPr>
            <w:r w:rsidRPr="006B45C3">
              <w:rPr>
                <w:i/>
                <w:iCs/>
              </w:rPr>
              <w:t>Adresse (inkl. Telefon &amp; E-Mail)</w:t>
            </w:r>
          </w:p>
        </w:tc>
      </w:tr>
      <w:tr w:rsidR="006B45C3" w:rsidRPr="006B45C3" w14:paraId="591DDD32" w14:textId="77777777" w:rsidTr="000863C3">
        <w:trPr>
          <w:trHeight w:val="1149"/>
        </w:trPr>
        <w:tc>
          <w:tcPr>
            <w:tcW w:w="2143" w:type="dxa"/>
            <w:tcBorders>
              <w:right w:val="single" w:sz="1" w:space="0" w:color="000000"/>
            </w:tcBorders>
            <w:shd w:val="clear" w:color="auto" w:fill="auto"/>
            <w:vAlign w:val="center"/>
          </w:tcPr>
          <w:p w14:paraId="3557FF2E" w14:textId="77777777" w:rsidR="006B45C3" w:rsidRPr="006B45C3" w:rsidRDefault="006B45C3" w:rsidP="006B45C3">
            <w:pPr>
              <w:rPr>
                <w:i/>
                <w:iCs/>
              </w:rPr>
            </w:pPr>
            <w:r w:rsidRPr="006B45C3">
              <w:rPr>
                <w:b/>
                <w:bCs/>
              </w:rPr>
              <w:t xml:space="preserve">Betreuer*in </w:t>
            </w:r>
          </w:p>
        </w:tc>
        <w:tc>
          <w:tcPr>
            <w:tcW w:w="3175" w:type="dxa"/>
            <w:tcBorders>
              <w:top w:val="single" w:sz="1" w:space="0" w:color="000000"/>
              <w:left w:val="single" w:sz="1" w:space="0" w:color="000000"/>
              <w:bottom w:val="single" w:sz="1" w:space="0" w:color="000000"/>
              <w:right w:val="single" w:sz="1" w:space="0" w:color="000000"/>
            </w:tcBorders>
            <w:shd w:val="clear" w:color="auto" w:fill="auto"/>
          </w:tcPr>
          <w:p w14:paraId="0BE55078" w14:textId="77777777" w:rsidR="006B45C3" w:rsidRPr="006B45C3" w:rsidRDefault="006B45C3" w:rsidP="006B45C3">
            <w:r w:rsidRPr="006B45C3">
              <w:rPr>
                <w:i/>
                <w:iCs/>
              </w:rPr>
              <w:t xml:space="preserve">Name </w:t>
            </w:r>
          </w:p>
          <w:p w14:paraId="774CCD61" w14:textId="77777777" w:rsidR="006B45C3" w:rsidRPr="006B45C3" w:rsidRDefault="006B45C3" w:rsidP="006B45C3"/>
        </w:tc>
        <w:tc>
          <w:tcPr>
            <w:tcW w:w="3739" w:type="dxa"/>
            <w:tcBorders>
              <w:top w:val="single" w:sz="1" w:space="0" w:color="000000"/>
              <w:left w:val="single" w:sz="1" w:space="0" w:color="000000"/>
              <w:bottom w:val="single" w:sz="1" w:space="0" w:color="000000"/>
              <w:right w:val="single" w:sz="1" w:space="0" w:color="000000"/>
            </w:tcBorders>
            <w:shd w:val="clear" w:color="auto" w:fill="auto"/>
          </w:tcPr>
          <w:p w14:paraId="586FEE82" w14:textId="77777777" w:rsidR="006B45C3" w:rsidRPr="006B45C3" w:rsidRDefault="006B45C3" w:rsidP="006B45C3">
            <w:pPr>
              <w:rPr>
                <w:b/>
                <w:bCs/>
              </w:rPr>
            </w:pPr>
            <w:r w:rsidRPr="006B45C3">
              <w:rPr>
                <w:i/>
                <w:iCs/>
              </w:rPr>
              <w:t xml:space="preserve">Lehrstuhl </w:t>
            </w:r>
          </w:p>
        </w:tc>
      </w:tr>
    </w:tbl>
    <w:p w14:paraId="69BBBD8C" w14:textId="77777777" w:rsidR="006B45C3" w:rsidRPr="005D04E0" w:rsidRDefault="006B45C3" w:rsidP="005D04E0">
      <w:pPr>
        <w:spacing w:before="240"/>
        <w:ind w:right="-1"/>
        <w:rPr>
          <w:i/>
          <w:iCs/>
          <w:sz w:val="20"/>
          <w:szCs w:val="20"/>
        </w:rPr>
      </w:pPr>
    </w:p>
    <w:tbl>
      <w:tblPr>
        <w:tblW w:w="0" w:type="auto"/>
        <w:tblInd w:w="125" w:type="dxa"/>
        <w:tblLayout w:type="fixed"/>
        <w:tblLook w:val="0000" w:firstRow="0" w:lastRow="0" w:firstColumn="0" w:lastColumn="0" w:noHBand="0" w:noVBand="0"/>
      </w:tblPr>
      <w:tblGrid>
        <w:gridCol w:w="2143"/>
        <w:gridCol w:w="3175"/>
        <w:gridCol w:w="3739"/>
      </w:tblGrid>
      <w:tr w:rsidR="006B45C3" w:rsidRPr="006B45C3" w14:paraId="7A2C5248" w14:textId="77777777" w:rsidTr="000863C3">
        <w:trPr>
          <w:trHeight w:val="1149"/>
        </w:trPr>
        <w:tc>
          <w:tcPr>
            <w:tcW w:w="2143" w:type="dxa"/>
            <w:tcBorders>
              <w:right w:val="single" w:sz="1" w:space="0" w:color="000000"/>
            </w:tcBorders>
            <w:shd w:val="clear" w:color="auto" w:fill="auto"/>
            <w:vAlign w:val="center"/>
          </w:tcPr>
          <w:p w14:paraId="6263A3C3" w14:textId="77777777" w:rsidR="006B45C3" w:rsidRPr="006B45C3" w:rsidRDefault="006B45C3" w:rsidP="00177F46">
            <w:pPr>
              <w:rPr>
                <w:i/>
                <w:iCs/>
              </w:rPr>
            </w:pPr>
            <w:r w:rsidRPr="006B45C3">
              <w:rPr>
                <w:b/>
                <w:bCs/>
              </w:rPr>
              <w:t>Zweitbetreuer*in</w:t>
            </w:r>
            <w:r w:rsidR="000863C3" w:rsidRPr="000A1735">
              <w:rPr>
                <w:rStyle w:val="Funotenzeichen"/>
              </w:rPr>
              <w:footnoteReference w:id="2"/>
            </w:r>
          </w:p>
        </w:tc>
        <w:tc>
          <w:tcPr>
            <w:tcW w:w="3175" w:type="dxa"/>
            <w:tcBorders>
              <w:top w:val="single" w:sz="1" w:space="0" w:color="000000"/>
              <w:left w:val="single" w:sz="1" w:space="0" w:color="000000"/>
              <w:bottom w:val="single" w:sz="1" w:space="0" w:color="000000"/>
              <w:right w:val="single" w:sz="1" w:space="0" w:color="000000"/>
            </w:tcBorders>
            <w:shd w:val="clear" w:color="auto" w:fill="auto"/>
          </w:tcPr>
          <w:p w14:paraId="238E4C01" w14:textId="77777777" w:rsidR="006B45C3" w:rsidRPr="006B45C3" w:rsidRDefault="006B45C3" w:rsidP="00177F46">
            <w:r w:rsidRPr="006B45C3">
              <w:rPr>
                <w:i/>
                <w:iCs/>
              </w:rPr>
              <w:t xml:space="preserve">Name </w:t>
            </w:r>
          </w:p>
          <w:p w14:paraId="250685E0" w14:textId="77777777" w:rsidR="006B45C3" w:rsidRPr="006B45C3" w:rsidRDefault="006B45C3" w:rsidP="00177F46"/>
        </w:tc>
        <w:tc>
          <w:tcPr>
            <w:tcW w:w="3739" w:type="dxa"/>
            <w:tcBorders>
              <w:top w:val="single" w:sz="1" w:space="0" w:color="000000"/>
              <w:left w:val="single" w:sz="1" w:space="0" w:color="000000"/>
              <w:bottom w:val="single" w:sz="1" w:space="0" w:color="000000"/>
              <w:right w:val="single" w:sz="1" w:space="0" w:color="000000"/>
            </w:tcBorders>
            <w:shd w:val="clear" w:color="auto" w:fill="auto"/>
          </w:tcPr>
          <w:p w14:paraId="064AAF1B" w14:textId="77777777" w:rsidR="006B45C3" w:rsidRPr="006B45C3" w:rsidRDefault="006B45C3" w:rsidP="00177F46">
            <w:r w:rsidRPr="006B45C3">
              <w:rPr>
                <w:i/>
                <w:iCs/>
              </w:rPr>
              <w:t xml:space="preserve">Lehrstuhl </w:t>
            </w:r>
          </w:p>
        </w:tc>
      </w:tr>
    </w:tbl>
    <w:p w14:paraId="115D8C32" w14:textId="77777777" w:rsidR="006B45C3" w:rsidRDefault="006B45C3" w:rsidP="00674568">
      <w:pPr>
        <w:numPr>
          <w:ilvl w:val="0"/>
          <w:numId w:val="15"/>
        </w:numPr>
        <w:spacing w:before="480"/>
        <w:ind w:left="181" w:hanging="181"/>
        <w:rPr>
          <w:b/>
          <w:bCs/>
        </w:rPr>
      </w:pPr>
      <w:r w:rsidRPr="006B45C3">
        <w:rPr>
          <w:b/>
          <w:bCs/>
        </w:rPr>
        <w:t>Dissertation</w:t>
      </w:r>
    </w:p>
    <w:p w14:paraId="4CD80D57" w14:textId="77777777" w:rsidR="006B45C3" w:rsidRPr="006B45C3" w:rsidRDefault="006B45C3" w:rsidP="000863C3">
      <w:pPr>
        <w:numPr>
          <w:ilvl w:val="0"/>
          <w:numId w:val="16"/>
        </w:numPr>
        <w:spacing w:after="120"/>
        <w:ind w:left="357" w:hanging="357"/>
      </w:pPr>
      <w:r w:rsidRPr="006B45C3">
        <w:t>(Arbeits-)Titel:</w:t>
      </w:r>
    </w:p>
    <w:p w14:paraId="17849EC5" w14:textId="77777777" w:rsidR="006B45C3" w:rsidRPr="006B45C3" w:rsidRDefault="006B45C3" w:rsidP="000863C3">
      <w:pPr>
        <w:numPr>
          <w:ilvl w:val="0"/>
          <w:numId w:val="16"/>
        </w:numPr>
        <w:spacing w:after="120"/>
        <w:ind w:left="357" w:hanging="357"/>
      </w:pPr>
      <w:r w:rsidRPr="006B45C3">
        <w:t>Art der Dissertation:</w:t>
      </w:r>
      <w:r w:rsidRPr="006B45C3">
        <w:rPr>
          <w:vertAlign w:val="superscript"/>
        </w:rPr>
        <w:footnoteReference w:id="3"/>
      </w:r>
    </w:p>
    <w:p w14:paraId="55CBAF13" w14:textId="77777777" w:rsidR="00966DC2" w:rsidRDefault="006B45C3" w:rsidP="000863C3">
      <w:pPr>
        <w:numPr>
          <w:ilvl w:val="0"/>
          <w:numId w:val="16"/>
        </w:numPr>
        <w:spacing w:after="120"/>
        <w:ind w:left="357" w:hanging="357"/>
      </w:pPr>
      <w:r w:rsidRPr="006B45C3">
        <w:t>Angabe der Kriterien für die einzureichenden Einzelarbeiten</w:t>
      </w:r>
      <w:r w:rsidR="000863C3">
        <w:t xml:space="preserve"> (nur bei kumulativer Dissertation):</w:t>
      </w:r>
    </w:p>
    <w:p w14:paraId="02085EFF" w14:textId="77777777" w:rsidR="00966DC2" w:rsidRDefault="00966DC2">
      <w:pPr>
        <w:spacing w:after="0" w:line="240" w:lineRule="auto"/>
      </w:pPr>
    </w:p>
    <w:tbl>
      <w:tblPr>
        <w:tblStyle w:val="Tabellenraster"/>
        <w:tblW w:w="0" w:type="auto"/>
        <w:tblLook w:val="04A0" w:firstRow="1" w:lastRow="0" w:firstColumn="1" w:lastColumn="0" w:noHBand="0" w:noVBand="1"/>
      </w:tblPr>
      <w:tblGrid>
        <w:gridCol w:w="3209"/>
        <w:gridCol w:w="3209"/>
        <w:gridCol w:w="3210"/>
      </w:tblGrid>
      <w:tr w:rsidR="00966DC2" w14:paraId="4112AC77" w14:textId="77777777" w:rsidTr="00966DC2">
        <w:tc>
          <w:tcPr>
            <w:tcW w:w="3259" w:type="dxa"/>
          </w:tcPr>
          <w:p w14:paraId="1631101E" w14:textId="77777777" w:rsidR="00966DC2" w:rsidRDefault="00966DC2" w:rsidP="00966DC2"/>
        </w:tc>
        <w:tc>
          <w:tcPr>
            <w:tcW w:w="3259" w:type="dxa"/>
          </w:tcPr>
          <w:p w14:paraId="7343FA35" w14:textId="77777777" w:rsidR="00966DC2" w:rsidRDefault="00966DC2" w:rsidP="00966DC2"/>
        </w:tc>
        <w:tc>
          <w:tcPr>
            <w:tcW w:w="3260" w:type="dxa"/>
          </w:tcPr>
          <w:p w14:paraId="11E2B3A6" w14:textId="77777777" w:rsidR="00966DC2" w:rsidRDefault="00966DC2" w:rsidP="00966DC2"/>
        </w:tc>
      </w:tr>
      <w:tr w:rsidR="00966DC2" w14:paraId="5611AF10" w14:textId="77777777" w:rsidTr="00966DC2">
        <w:tc>
          <w:tcPr>
            <w:tcW w:w="3259" w:type="dxa"/>
          </w:tcPr>
          <w:p w14:paraId="046F1DD0" w14:textId="77777777" w:rsidR="00966DC2" w:rsidRDefault="00966DC2" w:rsidP="00966DC2"/>
        </w:tc>
        <w:tc>
          <w:tcPr>
            <w:tcW w:w="3259" w:type="dxa"/>
          </w:tcPr>
          <w:p w14:paraId="35D75A1A" w14:textId="77777777" w:rsidR="00966DC2" w:rsidRDefault="00966DC2" w:rsidP="00966DC2"/>
        </w:tc>
        <w:tc>
          <w:tcPr>
            <w:tcW w:w="3260" w:type="dxa"/>
          </w:tcPr>
          <w:p w14:paraId="21A8715D" w14:textId="77777777" w:rsidR="00966DC2" w:rsidRDefault="00966DC2" w:rsidP="00966DC2"/>
        </w:tc>
      </w:tr>
      <w:tr w:rsidR="00966DC2" w14:paraId="0A85945E" w14:textId="77777777" w:rsidTr="00966DC2">
        <w:tc>
          <w:tcPr>
            <w:tcW w:w="3259" w:type="dxa"/>
          </w:tcPr>
          <w:p w14:paraId="7F75CE14" w14:textId="77777777" w:rsidR="00966DC2" w:rsidRDefault="00966DC2" w:rsidP="00966DC2"/>
        </w:tc>
        <w:tc>
          <w:tcPr>
            <w:tcW w:w="3259" w:type="dxa"/>
          </w:tcPr>
          <w:p w14:paraId="656FCA3A" w14:textId="77777777" w:rsidR="00966DC2" w:rsidRDefault="00966DC2" w:rsidP="00966DC2"/>
        </w:tc>
        <w:tc>
          <w:tcPr>
            <w:tcW w:w="3260" w:type="dxa"/>
          </w:tcPr>
          <w:p w14:paraId="0CAE01BE" w14:textId="77777777" w:rsidR="00966DC2" w:rsidRDefault="00966DC2" w:rsidP="00966DC2"/>
        </w:tc>
      </w:tr>
      <w:tr w:rsidR="00966DC2" w14:paraId="22C60CB4" w14:textId="77777777" w:rsidTr="00966DC2">
        <w:tc>
          <w:tcPr>
            <w:tcW w:w="3259" w:type="dxa"/>
          </w:tcPr>
          <w:p w14:paraId="4199926B" w14:textId="77777777" w:rsidR="00966DC2" w:rsidRDefault="00966DC2" w:rsidP="00966DC2"/>
        </w:tc>
        <w:tc>
          <w:tcPr>
            <w:tcW w:w="3259" w:type="dxa"/>
          </w:tcPr>
          <w:p w14:paraId="3B92FC85" w14:textId="77777777" w:rsidR="00966DC2" w:rsidRDefault="00966DC2" w:rsidP="00966DC2"/>
        </w:tc>
        <w:tc>
          <w:tcPr>
            <w:tcW w:w="3260" w:type="dxa"/>
          </w:tcPr>
          <w:p w14:paraId="10EE5881" w14:textId="77777777" w:rsidR="00966DC2" w:rsidRDefault="00966DC2" w:rsidP="00966DC2"/>
        </w:tc>
      </w:tr>
    </w:tbl>
    <w:p w14:paraId="22E225F1" w14:textId="77777777" w:rsidR="006B45C3" w:rsidRPr="006B45C3" w:rsidRDefault="006B45C3" w:rsidP="000863C3">
      <w:pPr>
        <w:numPr>
          <w:ilvl w:val="0"/>
          <w:numId w:val="16"/>
        </w:numPr>
        <w:spacing w:before="360" w:after="120"/>
        <w:ind w:left="357" w:hanging="357"/>
      </w:pPr>
      <w:r w:rsidRPr="006B45C3">
        <w:t>Sprache der Arbeit</w:t>
      </w:r>
      <w:r w:rsidRPr="006B45C3">
        <w:rPr>
          <w:vertAlign w:val="superscript"/>
        </w:rPr>
        <w:footnoteReference w:id="4"/>
      </w:r>
      <w:r w:rsidR="00966DC2">
        <w:t>:</w:t>
      </w:r>
    </w:p>
    <w:p w14:paraId="58D64C24" w14:textId="77777777" w:rsidR="006B45C3" w:rsidRDefault="006B45C3" w:rsidP="000863C3">
      <w:pPr>
        <w:numPr>
          <w:ilvl w:val="0"/>
          <w:numId w:val="16"/>
        </w:numPr>
        <w:spacing w:after="120"/>
      </w:pPr>
      <w:r w:rsidRPr="006B45C3">
        <w:t>angestrebter Umfang</w:t>
      </w:r>
      <w:r w:rsidR="00966DC2">
        <w:t>:</w:t>
      </w:r>
    </w:p>
    <w:p w14:paraId="3033E6C2" w14:textId="77777777" w:rsidR="00193D2D" w:rsidRPr="00E2648C" w:rsidRDefault="00E2648C" w:rsidP="000863C3">
      <w:pPr>
        <w:numPr>
          <w:ilvl w:val="0"/>
          <w:numId w:val="16"/>
        </w:numPr>
        <w:spacing w:after="120"/>
      </w:pPr>
      <w:r>
        <w:t xml:space="preserve">ausführliche </w:t>
      </w:r>
      <w:r w:rsidR="00193D2D" w:rsidRPr="00E2648C">
        <w:t>Beschreibung des interdisziplinären Zugangs:</w:t>
      </w:r>
      <w:r w:rsidR="00193D2D" w:rsidRPr="00E2648C">
        <w:rPr>
          <w:rStyle w:val="Funotenzeichen"/>
        </w:rPr>
        <w:footnoteReference w:id="5"/>
      </w:r>
    </w:p>
    <w:p w14:paraId="5228669C" w14:textId="77777777" w:rsidR="006B45C3" w:rsidRPr="006B45C3" w:rsidRDefault="006B45C3" w:rsidP="00674568">
      <w:pPr>
        <w:numPr>
          <w:ilvl w:val="0"/>
          <w:numId w:val="15"/>
        </w:numPr>
        <w:spacing w:before="480"/>
        <w:ind w:left="181" w:hanging="181"/>
        <w:rPr>
          <w:b/>
          <w:bCs/>
          <w:i/>
        </w:rPr>
      </w:pPr>
      <w:r w:rsidRPr="006B45C3">
        <w:rPr>
          <w:b/>
          <w:bCs/>
        </w:rPr>
        <w:t>Zeitplan</w:t>
      </w:r>
      <w:r w:rsidR="000863C3">
        <w:rPr>
          <w:rStyle w:val="Funotenzeichen"/>
          <w:b/>
          <w:bCs/>
        </w:rPr>
        <w:footnoteReference w:id="6"/>
      </w:r>
      <w:r w:rsidRPr="006B45C3">
        <w:rPr>
          <w:b/>
          <w:bCs/>
        </w:rPr>
        <w:t xml:space="preserve"> </w:t>
      </w:r>
    </w:p>
    <w:tbl>
      <w:tblPr>
        <w:tblW w:w="0" w:type="auto"/>
        <w:tblInd w:w="121" w:type="dxa"/>
        <w:tblLayout w:type="fixed"/>
        <w:tblLook w:val="0000" w:firstRow="0" w:lastRow="0" w:firstColumn="0" w:lastColumn="0" w:noHBand="0" w:noVBand="0"/>
      </w:tblPr>
      <w:tblGrid>
        <w:gridCol w:w="1673"/>
        <w:gridCol w:w="1754"/>
        <w:gridCol w:w="1961"/>
        <w:gridCol w:w="2008"/>
        <w:gridCol w:w="1639"/>
      </w:tblGrid>
      <w:tr w:rsidR="006B45C3" w:rsidRPr="006B45C3" w14:paraId="418501F0" w14:textId="77777777" w:rsidTr="00177F46">
        <w:tc>
          <w:tcPr>
            <w:tcW w:w="1673" w:type="dxa"/>
            <w:shd w:val="clear" w:color="auto" w:fill="auto"/>
          </w:tcPr>
          <w:p w14:paraId="72F5491C" w14:textId="77777777" w:rsidR="006B45C3" w:rsidRPr="006B45C3" w:rsidRDefault="006B45C3" w:rsidP="006B45C3">
            <w:pPr>
              <w:rPr>
                <w:i/>
                <w:u w:val="single"/>
              </w:rPr>
            </w:pPr>
          </w:p>
        </w:tc>
        <w:tc>
          <w:tcPr>
            <w:tcW w:w="1754" w:type="dxa"/>
            <w:vMerge w:val="restart"/>
            <w:tcBorders>
              <w:top w:val="single" w:sz="4" w:space="0" w:color="000000"/>
              <w:left w:val="single" w:sz="4" w:space="0" w:color="000000"/>
              <w:bottom w:val="single" w:sz="4" w:space="0" w:color="000000"/>
            </w:tcBorders>
            <w:shd w:val="clear" w:color="auto" w:fill="auto"/>
            <w:vAlign w:val="center"/>
          </w:tcPr>
          <w:p w14:paraId="47029A3A" w14:textId="77777777" w:rsidR="006B45C3" w:rsidRPr="006B45C3" w:rsidRDefault="006B45C3" w:rsidP="006B45C3">
            <w:r w:rsidRPr="006B45C3">
              <w:t>Jahr 1</w:t>
            </w:r>
          </w:p>
        </w:tc>
        <w:tc>
          <w:tcPr>
            <w:tcW w:w="1961" w:type="dxa"/>
            <w:vMerge w:val="restart"/>
            <w:tcBorders>
              <w:top w:val="single" w:sz="4" w:space="0" w:color="000000"/>
              <w:left w:val="single" w:sz="4" w:space="0" w:color="000000"/>
              <w:bottom w:val="single" w:sz="4" w:space="0" w:color="000000"/>
            </w:tcBorders>
            <w:shd w:val="clear" w:color="auto" w:fill="auto"/>
            <w:vAlign w:val="center"/>
          </w:tcPr>
          <w:p w14:paraId="49E38201" w14:textId="77777777" w:rsidR="006B45C3" w:rsidRPr="006B45C3" w:rsidRDefault="006B45C3" w:rsidP="006B45C3">
            <w:r w:rsidRPr="006B45C3">
              <w:t>Jahr 2</w:t>
            </w:r>
          </w:p>
        </w:tc>
        <w:tc>
          <w:tcPr>
            <w:tcW w:w="2008" w:type="dxa"/>
            <w:vMerge w:val="restart"/>
            <w:tcBorders>
              <w:top w:val="single" w:sz="4" w:space="0" w:color="000000"/>
              <w:left w:val="single" w:sz="4" w:space="0" w:color="000000"/>
              <w:bottom w:val="single" w:sz="4" w:space="0" w:color="000000"/>
            </w:tcBorders>
            <w:shd w:val="clear" w:color="auto" w:fill="auto"/>
            <w:vAlign w:val="center"/>
          </w:tcPr>
          <w:p w14:paraId="37FF3F86" w14:textId="77777777" w:rsidR="006B45C3" w:rsidRPr="006B45C3" w:rsidRDefault="006B45C3" w:rsidP="006B45C3">
            <w:r w:rsidRPr="006B45C3">
              <w:t>Jahr 3</w:t>
            </w:r>
          </w:p>
        </w:tc>
        <w:tc>
          <w:tcPr>
            <w:tcW w:w="16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34C561" w14:textId="77777777" w:rsidR="006B45C3" w:rsidRPr="006B45C3" w:rsidRDefault="006B45C3" w:rsidP="006B45C3">
            <w:pPr>
              <w:rPr>
                <w:i/>
                <w:u w:val="single"/>
              </w:rPr>
            </w:pPr>
            <w:r w:rsidRPr="006B45C3">
              <w:t>Jahr 4</w:t>
            </w:r>
          </w:p>
        </w:tc>
      </w:tr>
      <w:tr w:rsidR="006B45C3" w:rsidRPr="006B45C3" w14:paraId="4881FAC6" w14:textId="77777777" w:rsidTr="00177F46">
        <w:tc>
          <w:tcPr>
            <w:tcW w:w="1673" w:type="dxa"/>
            <w:shd w:val="clear" w:color="auto" w:fill="auto"/>
          </w:tcPr>
          <w:p w14:paraId="26A83D04" w14:textId="77777777" w:rsidR="006B45C3" w:rsidRPr="006B45C3" w:rsidRDefault="006B45C3" w:rsidP="006B45C3">
            <w:pPr>
              <w:rPr>
                <w:i/>
                <w:u w:val="single"/>
              </w:rPr>
            </w:pPr>
          </w:p>
        </w:tc>
        <w:tc>
          <w:tcPr>
            <w:tcW w:w="1754" w:type="dxa"/>
            <w:vMerge/>
            <w:tcBorders>
              <w:top w:val="single" w:sz="4" w:space="0" w:color="000000"/>
              <w:left w:val="single" w:sz="4" w:space="0" w:color="000000"/>
              <w:bottom w:val="single" w:sz="4" w:space="0" w:color="000000"/>
            </w:tcBorders>
            <w:shd w:val="clear" w:color="auto" w:fill="auto"/>
          </w:tcPr>
          <w:p w14:paraId="1F397A5A" w14:textId="77777777" w:rsidR="006B45C3" w:rsidRPr="006B45C3" w:rsidRDefault="006B45C3" w:rsidP="006B45C3">
            <w:pPr>
              <w:rPr>
                <w:i/>
                <w:u w:val="single"/>
              </w:rPr>
            </w:pPr>
          </w:p>
        </w:tc>
        <w:tc>
          <w:tcPr>
            <w:tcW w:w="1961" w:type="dxa"/>
            <w:vMerge/>
            <w:tcBorders>
              <w:top w:val="single" w:sz="4" w:space="0" w:color="000000"/>
              <w:left w:val="single" w:sz="4" w:space="0" w:color="000000"/>
              <w:bottom w:val="single" w:sz="4" w:space="0" w:color="000000"/>
            </w:tcBorders>
            <w:shd w:val="clear" w:color="auto" w:fill="auto"/>
          </w:tcPr>
          <w:p w14:paraId="7B179580" w14:textId="77777777" w:rsidR="006B45C3" w:rsidRPr="006B45C3" w:rsidRDefault="006B45C3" w:rsidP="006B45C3">
            <w:pPr>
              <w:rPr>
                <w:i/>
                <w:u w:val="single"/>
              </w:rPr>
            </w:pPr>
          </w:p>
        </w:tc>
        <w:tc>
          <w:tcPr>
            <w:tcW w:w="2008" w:type="dxa"/>
            <w:vMerge/>
            <w:tcBorders>
              <w:top w:val="single" w:sz="4" w:space="0" w:color="000000"/>
              <w:left w:val="single" w:sz="4" w:space="0" w:color="000000"/>
              <w:bottom w:val="single" w:sz="4" w:space="0" w:color="000000"/>
            </w:tcBorders>
            <w:shd w:val="clear" w:color="auto" w:fill="auto"/>
          </w:tcPr>
          <w:p w14:paraId="52CF424A" w14:textId="77777777" w:rsidR="006B45C3" w:rsidRPr="006B45C3" w:rsidRDefault="006B45C3" w:rsidP="006B45C3">
            <w:pPr>
              <w:rPr>
                <w:i/>
                <w:u w:val="single"/>
              </w:rPr>
            </w:pPr>
          </w:p>
        </w:tc>
        <w:tc>
          <w:tcPr>
            <w:tcW w:w="1639" w:type="dxa"/>
            <w:vMerge/>
            <w:tcBorders>
              <w:top w:val="single" w:sz="4" w:space="0" w:color="000000"/>
              <w:left w:val="single" w:sz="4" w:space="0" w:color="000000"/>
              <w:bottom w:val="single" w:sz="4" w:space="0" w:color="000000"/>
              <w:right w:val="single" w:sz="4" w:space="0" w:color="000000"/>
            </w:tcBorders>
            <w:shd w:val="clear" w:color="auto" w:fill="auto"/>
          </w:tcPr>
          <w:p w14:paraId="742EF535" w14:textId="77777777" w:rsidR="006B45C3" w:rsidRPr="006B45C3" w:rsidRDefault="006B45C3" w:rsidP="006B45C3">
            <w:pPr>
              <w:rPr>
                <w:i/>
                <w:u w:val="single"/>
              </w:rPr>
            </w:pPr>
          </w:p>
        </w:tc>
      </w:tr>
      <w:tr w:rsidR="006B45C3" w:rsidRPr="006B45C3" w14:paraId="5FE0BDC7" w14:textId="77777777" w:rsidTr="00177F46">
        <w:tc>
          <w:tcPr>
            <w:tcW w:w="1673" w:type="dxa"/>
            <w:tcBorders>
              <w:top w:val="single" w:sz="4" w:space="0" w:color="000000"/>
              <w:left w:val="single" w:sz="4" w:space="0" w:color="000000"/>
              <w:bottom w:val="single" w:sz="4" w:space="0" w:color="000000"/>
            </w:tcBorders>
            <w:shd w:val="clear" w:color="auto" w:fill="auto"/>
          </w:tcPr>
          <w:p w14:paraId="3D7E55F9" w14:textId="77777777" w:rsidR="006B45C3" w:rsidRPr="006B45C3" w:rsidRDefault="006B45C3" w:rsidP="006B45C3">
            <w:r w:rsidRPr="006B45C3">
              <w:t>Dissertation</w:t>
            </w:r>
          </w:p>
          <w:p w14:paraId="32B4F558" w14:textId="77777777" w:rsidR="006B45C3" w:rsidRPr="006B45C3" w:rsidRDefault="006B45C3" w:rsidP="006B45C3"/>
        </w:tc>
        <w:tc>
          <w:tcPr>
            <w:tcW w:w="1754" w:type="dxa"/>
            <w:tcBorders>
              <w:top w:val="single" w:sz="4" w:space="0" w:color="000000"/>
              <w:left w:val="single" w:sz="4" w:space="0" w:color="000000"/>
              <w:bottom w:val="single" w:sz="4" w:space="0" w:color="000000"/>
            </w:tcBorders>
            <w:shd w:val="clear" w:color="auto" w:fill="auto"/>
          </w:tcPr>
          <w:p w14:paraId="6334FA2C" w14:textId="77777777" w:rsidR="006B45C3" w:rsidRPr="006B45C3" w:rsidRDefault="006B45C3" w:rsidP="006B45C3">
            <w:pPr>
              <w:rPr>
                <w:i/>
                <w:u w:val="single"/>
              </w:rPr>
            </w:pPr>
          </w:p>
        </w:tc>
        <w:tc>
          <w:tcPr>
            <w:tcW w:w="1961" w:type="dxa"/>
            <w:tcBorders>
              <w:top w:val="single" w:sz="4" w:space="0" w:color="000000"/>
              <w:left w:val="single" w:sz="4" w:space="0" w:color="000000"/>
              <w:bottom w:val="single" w:sz="4" w:space="0" w:color="000000"/>
            </w:tcBorders>
            <w:shd w:val="clear" w:color="auto" w:fill="auto"/>
          </w:tcPr>
          <w:p w14:paraId="026E5596" w14:textId="77777777" w:rsidR="006B45C3" w:rsidRPr="006B45C3" w:rsidRDefault="006B45C3" w:rsidP="006B45C3">
            <w:pPr>
              <w:rPr>
                <w:i/>
                <w:u w:val="single"/>
              </w:rPr>
            </w:pPr>
          </w:p>
        </w:tc>
        <w:tc>
          <w:tcPr>
            <w:tcW w:w="2008" w:type="dxa"/>
            <w:tcBorders>
              <w:top w:val="single" w:sz="4" w:space="0" w:color="000000"/>
              <w:left w:val="single" w:sz="4" w:space="0" w:color="000000"/>
              <w:bottom w:val="single" w:sz="4" w:space="0" w:color="000000"/>
            </w:tcBorders>
            <w:shd w:val="clear" w:color="auto" w:fill="auto"/>
          </w:tcPr>
          <w:p w14:paraId="5DD608AC" w14:textId="77777777" w:rsidR="006B45C3" w:rsidRPr="006B45C3" w:rsidRDefault="006B45C3" w:rsidP="006B45C3">
            <w:pPr>
              <w:rPr>
                <w:i/>
                <w:u w:val="single"/>
              </w:rPr>
            </w:pP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7179CA1" w14:textId="77777777" w:rsidR="006B45C3" w:rsidRPr="006B45C3" w:rsidRDefault="006B45C3" w:rsidP="006B45C3"/>
        </w:tc>
      </w:tr>
      <w:tr w:rsidR="006B45C3" w:rsidRPr="006B45C3" w14:paraId="6EDC2B3A" w14:textId="77777777" w:rsidTr="00177F46">
        <w:tc>
          <w:tcPr>
            <w:tcW w:w="1673" w:type="dxa"/>
            <w:tcBorders>
              <w:top w:val="single" w:sz="4" w:space="0" w:color="000000"/>
              <w:left w:val="single" w:sz="4" w:space="0" w:color="000000"/>
              <w:bottom w:val="single" w:sz="4" w:space="0" w:color="000000"/>
            </w:tcBorders>
            <w:shd w:val="clear" w:color="auto" w:fill="auto"/>
          </w:tcPr>
          <w:p w14:paraId="4BDD6DB5" w14:textId="77777777" w:rsidR="006B45C3" w:rsidRPr="006B45C3" w:rsidRDefault="006B45C3" w:rsidP="006B45C3">
            <w:r w:rsidRPr="006B45C3">
              <w:t>Reisen</w:t>
            </w:r>
          </w:p>
          <w:p w14:paraId="08C6A09C" w14:textId="77777777" w:rsidR="006B45C3" w:rsidRPr="006B45C3" w:rsidRDefault="006B45C3" w:rsidP="006B45C3"/>
        </w:tc>
        <w:tc>
          <w:tcPr>
            <w:tcW w:w="1754" w:type="dxa"/>
            <w:tcBorders>
              <w:top w:val="single" w:sz="4" w:space="0" w:color="000000"/>
              <w:left w:val="single" w:sz="4" w:space="0" w:color="000000"/>
              <w:bottom w:val="single" w:sz="4" w:space="0" w:color="000000"/>
            </w:tcBorders>
            <w:shd w:val="clear" w:color="auto" w:fill="auto"/>
          </w:tcPr>
          <w:p w14:paraId="470C2AB5" w14:textId="77777777" w:rsidR="006B45C3" w:rsidRPr="006B45C3" w:rsidRDefault="006B45C3" w:rsidP="006B45C3">
            <w:pPr>
              <w:rPr>
                <w:i/>
                <w:u w:val="single"/>
              </w:rPr>
            </w:pPr>
          </w:p>
        </w:tc>
        <w:tc>
          <w:tcPr>
            <w:tcW w:w="1961" w:type="dxa"/>
            <w:tcBorders>
              <w:top w:val="single" w:sz="4" w:space="0" w:color="000000"/>
              <w:left w:val="single" w:sz="4" w:space="0" w:color="000000"/>
              <w:bottom w:val="single" w:sz="4" w:space="0" w:color="000000"/>
            </w:tcBorders>
            <w:shd w:val="clear" w:color="auto" w:fill="auto"/>
          </w:tcPr>
          <w:p w14:paraId="38CF37C6" w14:textId="77777777" w:rsidR="006B45C3" w:rsidRPr="006B45C3" w:rsidRDefault="006B45C3" w:rsidP="006B45C3">
            <w:pPr>
              <w:rPr>
                <w:i/>
                <w:u w:val="single"/>
              </w:rPr>
            </w:pPr>
          </w:p>
        </w:tc>
        <w:tc>
          <w:tcPr>
            <w:tcW w:w="2008" w:type="dxa"/>
            <w:tcBorders>
              <w:top w:val="single" w:sz="4" w:space="0" w:color="000000"/>
              <w:left w:val="single" w:sz="4" w:space="0" w:color="000000"/>
              <w:bottom w:val="single" w:sz="4" w:space="0" w:color="000000"/>
            </w:tcBorders>
            <w:shd w:val="clear" w:color="auto" w:fill="auto"/>
          </w:tcPr>
          <w:p w14:paraId="009B6E7E" w14:textId="77777777" w:rsidR="006B45C3" w:rsidRPr="006B45C3" w:rsidRDefault="006B45C3" w:rsidP="006B45C3">
            <w:pPr>
              <w:rPr>
                <w:i/>
                <w:u w:val="single"/>
              </w:rPr>
            </w:pP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65EA76CB" w14:textId="77777777" w:rsidR="006B45C3" w:rsidRPr="006B45C3" w:rsidRDefault="006B45C3" w:rsidP="006B45C3">
            <w:pPr>
              <w:rPr>
                <w:i/>
                <w:u w:val="single"/>
              </w:rPr>
            </w:pPr>
          </w:p>
        </w:tc>
      </w:tr>
      <w:tr w:rsidR="006B45C3" w:rsidRPr="006B45C3" w14:paraId="72066367" w14:textId="77777777" w:rsidTr="00177F46">
        <w:tc>
          <w:tcPr>
            <w:tcW w:w="1673" w:type="dxa"/>
            <w:tcBorders>
              <w:top w:val="single" w:sz="4" w:space="0" w:color="000000"/>
              <w:left w:val="single" w:sz="4" w:space="0" w:color="000000"/>
              <w:bottom w:val="single" w:sz="4" w:space="0" w:color="000000"/>
            </w:tcBorders>
            <w:shd w:val="clear" w:color="auto" w:fill="auto"/>
          </w:tcPr>
          <w:p w14:paraId="0F734171" w14:textId="77777777" w:rsidR="006B45C3" w:rsidRPr="006B45C3" w:rsidRDefault="006B45C3" w:rsidP="006B45C3">
            <w:r w:rsidRPr="006B45C3">
              <w:t>Ausland</w:t>
            </w:r>
          </w:p>
          <w:p w14:paraId="53A238C8" w14:textId="77777777" w:rsidR="006B45C3" w:rsidRPr="006B45C3" w:rsidRDefault="006B45C3" w:rsidP="006B45C3"/>
        </w:tc>
        <w:tc>
          <w:tcPr>
            <w:tcW w:w="1754" w:type="dxa"/>
            <w:tcBorders>
              <w:top w:val="single" w:sz="4" w:space="0" w:color="000000"/>
              <w:left w:val="single" w:sz="4" w:space="0" w:color="000000"/>
              <w:bottom w:val="single" w:sz="4" w:space="0" w:color="000000"/>
            </w:tcBorders>
            <w:shd w:val="clear" w:color="auto" w:fill="auto"/>
          </w:tcPr>
          <w:p w14:paraId="11693B5B" w14:textId="77777777" w:rsidR="006B45C3" w:rsidRPr="006B45C3" w:rsidRDefault="006B45C3" w:rsidP="006B45C3">
            <w:pPr>
              <w:rPr>
                <w:i/>
                <w:u w:val="single"/>
              </w:rPr>
            </w:pPr>
          </w:p>
        </w:tc>
        <w:tc>
          <w:tcPr>
            <w:tcW w:w="1961" w:type="dxa"/>
            <w:tcBorders>
              <w:top w:val="single" w:sz="4" w:space="0" w:color="000000"/>
              <w:left w:val="single" w:sz="4" w:space="0" w:color="000000"/>
              <w:bottom w:val="single" w:sz="4" w:space="0" w:color="000000"/>
            </w:tcBorders>
            <w:shd w:val="clear" w:color="auto" w:fill="auto"/>
          </w:tcPr>
          <w:p w14:paraId="0D16DEB7" w14:textId="77777777" w:rsidR="006B45C3" w:rsidRPr="006B45C3" w:rsidRDefault="006B45C3" w:rsidP="006B45C3">
            <w:pPr>
              <w:rPr>
                <w:i/>
                <w:u w:val="single"/>
              </w:rPr>
            </w:pPr>
          </w:p>
        </w:tc>
        <w:tc>
          <w:tcPr>
            <w:tcW w:w="2008" w:type="dxa"/>
            <w:tcBorders>
              <w:top w:val="single" w:sz="4" w:space="0" w:color="000000"/>
              <w:left w:val="single" w:sz="4" w:space="0" w:color="000000"/>
              <w:bottom w:val="single" w:sz="4" w:space="0" w:color="000000"/>
            </w:tcBorders>
            <w:shd w:val="clear" w:color="auto" w:fill="auto"/>
          </w:tcPr>
          <w:p w14:paraId="416ABEFD" w14:textId="77777777" w:rsidR="006B45C3" w:rsidRPr="006B45C3" w:rsidRDefault="006B45C3" w:rsidP="006B45C3">
            <w:pPr>
              <w:rPr>
                <w:i/>
                <w:u w:val="single"/>
              </w:rPr>
            </w:pP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372DC5B4" w14:textId="77777777" w:rsidR="006B45C3" w:rsidRPr="006B45C3" w:rsidRDefault="006B45C3" w:rsidP="006B45C3">
            <w:pPr>
              <w:rPr>
                <w:i/>
                <w:u w:val="single"/>
              </w:rPr>
            </w:pPr>
          </w:p>
        </w:tc>
      </w:tr>
    </w:tbl>
    <w:p w14:paraId="7A205E86" w14:textId="77777777" w:rsidR="00E2648C" w:rsidRDefault="00E2648C">
      <w:pPr>
        <w:spacing w:after="0" w:line="240" w:lineRule="auto"/>
        <w:rPr>
          <w:b/>
        </w:rPr>
      </w:pPr>
      <w:r>
        <w:rPr>
          <w:b/>
        </w:rPr>
        <w:br w:type="page"/>
      </w:r>
    </w:p>
    <w:p w14:paraId="46D7417A" w14:textId="77777777" w:rsidR="006B45C3" w:rsidRPr="006B45C3" w:rsidRDefault="006B45C3" w:rsidP="00674568">
      <w:pPr>
        <w:numPr>
          <w:ilvl w:val="0"/>
          <w:numId w:val="15"/>
        </w:numPr>
        <w:spacing w:before="480"/>
        <w:ind w:left="181" w:hanging="181"/>
        <w:rPr>
          <w:b/>
        </w:rPr>
      </w:pPr>
      <w:r w:rsidRPr="006B45C3">
        <w:rPr>
          <w:b/>
        </w:rPr>
        <w:lastRenderedPageBreak/>
        <w:t xml:space="preserve">Pflichten </w:t>
      </w:r>
    </w:p>
    <w:p w14:paraId="4AF7B678" w14:textId="77777777" w:rsidR="006B45C3" w:rsidRPr="006B45C3" w:rsidRDefault="006B45C3" w:rsidP="00193D2D">
      <w:pPr>
        <w:numPr>
          <w:ilvl w:val="0"/>
          <w:numId w:val="17"/>
        </w:numPr>
        <w:spacing w:after="160"/>
        <w:ind w:left="425" w:hanging="425"/>
        <w:rPr>
          <w:b/>
          <w:bCs/>
          <w:i/>
          <w:iCs/>
        </w:rPr>
      </w:pPr>
      <w:r w:rsidRPr="006B45C3">
        <w:rPr>
          <w:b/>
          <w:bCs/>
          <w:i/>
          <w:iCs/>
        </w:rPr>
        <w:t>Pflichten der Doktorand*in</w:t>
      </w:r>
    </w:p>
    <w:p w14:paraId="1C1FE892" w14:textId="77777777" w:rsidR="006B45C3" w:rsidRDefault="006B45C3" w:rsidP="006B45C3">
      <w:r w:rsidRPr="006B45C3">
        <w:t xml:space="preserve">Die Doktorand*in erstellt gewissenhaft und zügig die Dissertation. Darüber hinaus soll sie an folgenden zur Betreuung des Promotionsvorhabens vorgesehenen Veranstaltungen teilnehmen: </w:t>
      </w:r>
    </w:p>
    <w:tbl>
      <w:tblPr>
        <w:tblStyle w:val="Tabellenraster"/>
        <w:tblW w:w="0" w:type="auto"/>
        <w:tblLook w:val="04A0" w:firstRow="1" w:lastRow="0" w:firstColumn="1" w:lastColumn="0" w:noHBand="0" w:noVBand="1"/>
      </w:tblPr>
      <w:tblGrid>
        <w:gridCol w:w="4814"/>
        <w:gridCol w:w="4814"/>
      </w:tblGrid>
      <w:tr w:rsidR="006C62B4" w14:paraId="533F475E" w14:textId="77777777" w:rsidTr="006C62B4">
        <w:tc>
          <w:tcPr>
            <w:tcW w:w="4889" w:type="dxa"/>
          </w:tcPr>
          <w:p w14:paraId="0F29EDC0" w14:textId="77777777" w:rsidR="006C62B4" w:rsidRDefault="006C62B4" w:rsidP="006B45C3">
            <w:pPr>
              <w:rPr>
                <w:i/>
                <w:iCs/>
                <w:u w:val="single"/>
              </w:rPr>
            </w:pPr>
          </w:p>
        </w:tc>
        <w:tc>
          <w:tcPr>
            <w:tcW w:w="4889" w:type="dxa"/>
          </w:tcPr>
          <w:p w14:paraId="5692A7E1" w14:textId="77777777" w:rsidR="006C62B4" w:rsidRDefault="006C62B4" w:rsidP="006B45C3">
            <w:pPr>
              <w:rPr>
                <w:i/>
                <w:iCs/>
                <w:u w:val="single"/>
              </w:rPr>
            </w:pPr>
          </w:p>
        </w:tc>
      </w:tr>
      <w:tr w:rsidR="006C62B4" w14:paraId="16A627B1" w14:textId="77777777" w:rsidTr="006C62B4">
        <w:tc>
          <w:tcPr>
            <w:tcW w:w="4889" w:type="dxa"/>
          </w:tcPr>
          <w:p w14:paraId="3DA1B8D1" w14:textId="77777777" w:rsidR="006C62B4" w:rsidRDefault="006C62B4" w:rsidP="006B45C3">
            <w:pPr>
              <w:rPr>
                <w:i/>
                <w:iCs/>
                <w:u w:val="single"/>
              </w:rPr>
            </w:pPr>
          </w:p>
        </w:tc>
        <w:tc>
          <w:tcPr>
            <w:tcW w:w="4889" w:type="dxa"/>
          </w:tcPr>
          <w:p w14:paraId="003BF156" w14:textId="77777777" w:rsidR="006C62B4" w:rsidRDefault="006C62B4" w:rsidP="006B45C3">
            <w:pPr>
              <w:rPr>
                <w:i/>
                <w:iCs/>
                <w:u w:val="single"/>
              </w:rPr>
            </w:pPr>
          </w:p>
        </w:tc>
      </w:tr>
      <w:tr w:rsidR="006C62B4" w14:paraId="54EF783C" w14:textId="77777777" w:rsidTr="006C62B4">
        <w:tc>
          <w:tcPr>
            <w:tcW w:w="4889" w:type="dxa"/>
          </w:tcPr>
          <w:p w14:paraId="7F4D74A9" w14:textId="77777777" w:rsidR="006C62B4" w:rsidRDefault="006C62B4" w:rsidP="006B45C3">
            <w:pPr>
              <w:rPr>
                <w:i/>
                <w:iCs/>
                <w:u w:val="single"/>
              </w:rPr>
            </w:pPr>
          </w:p>
        </w:tc>
        <w:tc>
          <w:tcPr>
            <w:tcW w:w="4889" w:type="dxa"/>
          </w:tcPr>
          <w:p w14:paraId="59816AEA" w14:textId="77777777" w:rsidR="006C62B4" w:rsidRDefault="006C62B4" w:rsidP="006B45C3">
            <w:pPr>
              <w:rPr>
                <w:i/>
                <w:iCs/>
                <w:u w:val="single"/>
              </w:rPr>
            </w:pPr>
          </w:p>
        </w:tc>
      </w:tr>
      <w:tr w:rsidR="006C62B4" w14:paraId="640E82A9" w14:textId="77777777" w:rsidTr="006C62B4">
        <w:tc>
          <w:tcPr>
            <w:tcW w:w="4889" w:type="dxa"/>
          </w:tcPr>
          <w:p w14:paraId="01E47EDA" w14:textId="77777777" w:rsidR="006C62B4" w:rsidRDefault="006C62B4" w:rsidP="006B45C3">
            <w:pPr>
              <w:rPr>
                <w:i/>
                <w:iCs/>
                <w:u w:val="single"/>
              </w:rPr>
            </w:pPr>
          </w:p>
        </w:tc>
        <w:tc>
          <w:tcPr>
            <w:tcW w:w="4889" w:type="dxa"/>
          </w:tcPr>
          <w:p w14:paraId="35E317A2" w14:textId="77777777" w:rsidR="006C62B4" w:rsidRDefault="006C62B4" w:rsidP="006B45C3">
            <w:pPr>
              <w:rPr>
                <w:i/>
                <w:iCs/>
                <w:u w:val="single"/>
              </w:rPr>
            </w:pPr>
          </w:p>
        </w:tc>
      </w:tr>
    </w:tbl>
    <w:p w14:paraId="1BB771F3" w14:textId="77777777" w:rsidR="000A1735" w:rsidRDefault="006B45C3" w:rsidP="006B45C3">
      <w:r w:rsidRPr="006B45C3">
        <w:t xml:space="preserve">Die Doktorand*in berichtet der Betreuer*in mindestens </w:t>
      </w:r>
      <w:r w:rsidR="000A1735">
        <w:t>einmal</w:t>
      </w:r>
    </w:p>
    <w:p w14:paraId="679B47F9" w14:textId="77777777" w:rsidR="000A1735" w:rsidRDefault="000A1735" w:rsidP="0084536C">
      <w:pPr>
        <w:spacing w:after="60"/>
        <w:ind w:firstLine="709"/>
      </w:pPr>
      <w:r w:rsidRPr="006B45C3">
        <w:rPr>
          <w:noProof/>
        </w:rPr>
        <mc:AlternateContent>
          <mc:Choice Requires="wps">
            <w:drawing>
              <wp:anchor distT="0" distB="0" distL="114300" distR="114300" simplePos="0" relativeHeight="251674624" behindDoc="0" locked="0" layoutInCell="1" allowOverlap="1" wp14:anchorId="42AFAC89" wp14:editId="687AEC25">
                <wp:simplePos x="0" y="0"/>
                <wp:positionH relativeFrom="column">
                  <wp:posOffset>0</wp:posOffset>
                </wp:positionH>
                <wp:positionV relativeFrom="paragraph">
                  <wp:posOffset>12065</wp:posOffset>
                </wp:positionV>
                <wp:extent cx="94615" cy="102235"/>
                <wp:effectExtent l="12700" t="12700" r="6985" b="12065"/>
                <wp:wrapNone/>
                <wp:docPr id="10" name="Rechteck 10"/>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25174" id="Rechteck 10" o:spid="_x0000_s1026" style="position:absolute;margin-left:0;margin-top:.95pt;width:7.45pt;height: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t>im Semester</w:t>
      </w:r>
    </w:p>
    <w:p w14:paraId="4B250D59" w14:textId="77777777" w:rsidR="000A1735" w:rsidRDefault="000A1735" w:rsidP="0084536C">
      <w:pPr>
        <w:spacing w:after="60"/>
        <w:ind w:firstLine="709"/>
      </w:pPr>
      <w:r w:rsidRPr="006B45C3">
        <w:rPr>
          <w:noProof/>
        </w:rPr>
        <mc:AlternateContent>
          <mc:Choice Requires="wps">
            <w:drawing>
              <wp:anchor distT="0" distB="0" distL="114300" distR="114300" simplePos="0" relativeHeight="251676672" behindDoc="0" locked="0" layoutInCell="1" allowOverlap="1" wp14:anchorId="4EC23942" wp14:editId="0C1B6F73">
                <wp:simplePos x="0" y="0"/>
                <wp:positionH relativeFrom="column">
                  <wp:posOffset>0</wp:posOffset>
                </wp:positionH>
                <wp:positionV relativeFrom="paragraph">
                  <wp:posOffset>12065</wp:posOffset>
                </wp:positionV>
                <wp:extent cx="94615" cy="102235"/>
                <wp:effectExtent l="12700" t="12700" r="6985" b="12065"/>
                <wp:wrapNone/>
                <wp:docPr id="11" name="Rechteck 11"/>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EC53" id="Rechteck 11" o:spid="_x0000_s1026" style="position:absolute;margin-left:0;margin-top:.95pt;width:7.45pt;height: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t>im Quartal</w:t>
      </w:r>
    </w:p>
    <w:p w14:paraId="677DECC4" w14:textId="77777777" w:rsidR="009F6818" w:rsidRDefault="000A1735" w:rsidP="0084536C">
      <w:pPr>
        <w:spacing w:after="60"/>
        <w:ind w:firstLine="709"/>
        <w:rPr>
          <w:iCs/>
          <w:u w:val="single"/>
        </w:rPr>
      </w:pPr>
      <w:r w:rsidRPr="006B45C3">
        <w:rPr>
          <w:noProof/>
        </w:rPr>
        <mc:AlternateContent>
          <mc:Choice Requires="wps">
            <w:drawing>
              <wp:anchor distT="0" distB="0" distL="114300" distR="114300" simplePos="0" relativeHeight="251678720" behindDoc="0" locked="0" layoutInCell="1" allowOverlap="1" wp14:anchorId="138F336C" wp14:editId="77B462E3">
                <wp:simplePos x="0" y="0"/>
                <wp:positionH relativeFrom="column">
                  <wp:posOffset>0</wp:posOffset>
                </wp:positionH>
                <wp:positionV relativeFrom="paragraph">
                  <wp:posOffset>12065</wp:posOffset>
                </wp:positionV>
                <wp:extent cx="94615" cy="102235"/>
                <wp:effectExtent l="12700" t="12700" r="6985" b="12065"/>
                <wp:wrapNone/>
                <wp:docPr id="12" name="Rechteck 12"/>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E33C5" id="Rechteck 12" o:spid="_x0000_s1026" style="position:absolute;margin-left:0;margin-top:.95pt;width:7.45pt;height: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t>sonstige</w:t>
      </w:r>
      <w:r w:rsidR="00E16AC8">
        <w:t>r</w:t>
      </w:r>
      <w:r w:rsidR="009F6818">
        <w:t xml:space="preserve"> Zeitraum: ____________</w:t>
      </w:r>
    </w:p>
    <w:p w14:paraId="64F10872" w14:textId="77777777" w:rsidR="006B45C3" w:rsidRPr="006B45C3" w:rsidRDefault="006B45C3" w:rsidP="0084536C">
      <w:pPr>
        <w:spacing w:before="120" w:after="120"/>
      </w:pPr>
      <w:r w:rsidRPr="006B45C3">
        <w:t xml:space="preserve">über die Fortschritte des Vorhabens. Dieser Bericht sollte eine aktuelle Gliederung enthalten. Zusätzlich ist die Doktorand*in verpflichtet, der Betreuer*in wesentliche Veränderungen in der Themensetzung, der Methoden, der inhaltlichen Fokussierung unverzüglich mitzuteilen. Die Doktorand*in verpflichtet sich, sich mit den Anforderungen der </w:t>
      </w:r>
      <w:r w:rsidR="000863C3">
        <w:t>g</w:t>
      </w:r>
      <w:r w:rsidRPr="006B45C3">
        <w:t xml:space="preserve">uten </w:t>
      </w:r>
      <w:r w:rsidR="000863C3">
        <w:t>w</w:t>
      </w:r>
      <w:r w:rsidRPr="006B45C3">
        <w:t>issenschaftlichen Praxis vertraut zu machen und diese in ihrer Arbeit/</w:t>
      </w:r>
      <w:r w:rsidR="008F0A27">
        <w:t xml:space="preserve">ihren </w:t>
      </w:r>
      <w:r w:rsidRPr="006B45C3">
        <w:t>Arbeiten einzuhalten (</w:t>
      </w:r>
      <w:r w:rsidR="0084536C">
        <w:sym w:font="Wingdings" w:char="F0E0"/>
      </w:r>
      <w:r w:rsidR="0084536C">
        <w:t xml:space="preserve"> Nr. </w:t>
      </w:r>
      <w:r w:rsidRPr="006B45C3">
        <w:t>VI.).</w:t>
      </w:r>
    </w:p>
    <w:p w14:paraId="0DDDF72D" w14:textId="77777777" w:rsidR="006B45C3" w:rsidRPr="006B45C3" w:rsidRDefault="006B45C3" w:rsidP="006B45C3">
      <w:r w:rsidRPr="006B45C3">
        <w:t>Wissenschaftliche Projekte der Doktorand*in, die nicht Bestandteil der (kumulativen) Promotion sind, sollen im Regelfall bei der Betreuer*in angezeigt werden, um die Auswirkungen auf den in Nr. III vereinbarten Zeitplan zu prüfen.</w:t>
      </w:r>
    </w:p>
    <w:p w14:paraId="17603332" w14:textId="77777777" w:rsidR="006B45C3" w:rsidRPr="006B45C3" w:rsidRDefault="006B45C3" w:rsidP="00193D2D">
      <w:pPr>
        <w:numPr>
          <w:ilvl w:val="0"/>
          <w:numId w:val="17"/>
        </w:numPr>
        <w:spacing w:before="480" w:after="160"/>
        <w:ind w:left="425" w:hanging="425"/>
        <w:rPr>
          <w:b/>
          <w:bCs/>
          <w:i/>
          <w:iCs/>
        </w:rPr>
      </w:pPr>
      <w:r w:rsidRPr="006B45C3">
        <w:rPr>
          <w:b/>
          <w:bCs/>
          <w:i/>
          <w:iCs/>
        </w:rPr>
        <w:t>Pflichten der Betreuer*in</w:t>
      </w:r>
    </w:p>
    <w:p w14:paraId="6098C154" w14:textId="77777777" w:rsidR="006B45C3" w:rsidRPr="006B45C3" w:rsidRDefault="006B45C3" w:rsidP="006B45C3">
      <w:r w:rsidRPr="006B45C3">
        <w:t xml:space="preserve">Die Betreuung </w:t>
      </w:r>
      <w:r w:rsidR="00E16AC8">
        <w:t>der Doktorand*in</w:t>
      </w:r>
      <w:r w:rsidRPr="006B45C3">
        <w:t xml:space="preserve"> erfolgt</w:t>
      </w:r>
    </w:p>
    <w:p w14:paraId="5F3DAE3F" w14:textId="77777777" w:rsidR="006B45C3" w:rsidRPr="006B45C3" w:rsidRDefault="006B45C3" w:rsidP="000A1735">
      <w:pPr>
        <w:spacing w:after="120"/>
        <w:ind w:firstLine="709"/>
      </w:pPr>
      <w:r w:rsidRPr="006B45C3">
        <w:rPr>
          <w:noProof/>
        </w:rPr>
        <mc:AlternateContent>
          <mc:Choice Requires="wps">
            <w:drawing>
              <wp:anchor distT="0" distB="0" distL="114300" distR="114300" simplePos="0" relativeHeight="251661312" behindDoc="0" locked="0" layoutInCell="1" allowOverlap="1" wp14:anchorId="5E42A88E" wp14:editId="3E4946CC">
                <wp:simplePos x="0" y="0"/>
                <wp:positionH relativeFrom="column">
                  <wp:posOffset>7034</wp:posOffset>
                </wp:positionH>
                <wp:positionV relativeFrom="paragraph">
                  <wp:posOffset>12700</wp:posOffset>
                </wp:positionV>
                <wp:extent cx="94615" cy="102235"/>
                <wp:effectExtent l="12700" t="12700" r="0" b="0"/>
                <wp:wrapNone/>
                <wp:docPr id="59" name="Rechteck 59"/>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306CB" id="Rechteck 59" o:spid="_x0000_s1026" style="position:absolute;margin-left:.55pt;margin-top:1pt;width:7.45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" filled="f" strokecolor="#009260" strokeweight="1.5pt"/>
            </w:pict>
          </mc:Fallback>
        </mc:AlternateContent>
      </w:r>
      <w:r w:rsidRPr="006B45C3">
        <w:t>im Rahmen des strukturierten Doktorandenprogrammes _______________________________</w:t>
      </w:r>
    </w:p>
    <w:p w14:paraId="5C5294F4" w14:textId="77777777" w:rsidR="006B45C3" w:rsidRPr="006B45C3" w:rsidRDefault="006B45C3" w:rsidP="000A1735">
      <w:pPr>
        <w:spacing w:after="120"/>
        <w:ind w:firstLine="709"/>
      </w:pPr>
      <w:r w:rsidRPr="006B45C3">
        <w:rPr>
          <w:noProof/>
        </w:rPr>
        <mc:AlternateContent>
          <mc:Choice Requires="wps">
            <w:drawing>
              <wp:anchor distT="0" distB="0" distL="114300" distR="114300" simplePos="0" relativeHeight="251662336" behindDoc="0" locked="0" layoutInCell="1" allowOverlap="1" wp14:anchorId="1C2DD994" wp14:editId="2600B199">
                <wp:simplePos x="0" y="0"/>
                <wp:positionH relativeFrom="column">
                  <wp:posOffset>0</wp:posOffset>
                </wp:positionH>
                <wp:positionV relativeFrom="paragraph">
                  <wp:posOffset>12065</wp:posOffset>
                </wp:positionV>
                <wp:extent cx="94615" cy="102235"/>
                <wp:effectExtent l="12700" t="12700" r="6985" b="12065"/>
                <wp:wrapNone/>
                <wp:docPr id="45" name="Rechteck 45"/>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BFAC" id="Rechteck 45" o:spid="_x0000_s1026" style="position:absolute;margin-left:0;margin-top:.95pt;width:7.45pt;height: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rsidRPr="006B45C3">
        <w:t>als individuelle Betreuung mit folgenden Betreuungsformaten:</w:t>
      </w:r>
    </w:p>
    <w:tbl>
      <w:tblPr>
        <w:tblStyle w:val="Tabellenraster"/>
        <w:tblW w:w="0" w:type="auto"/>
        <w:tblLook w:val="04A0" w:firstRow="1" w:lastRow="0" w:firstColumn="1" w:lastColumn="0" w:noHBand="0" w:noVBand="1"/>
      </w:tblPr>
      <w:tblGrid>
        <w:gridCol w:w="3209"/>
        <w:gridCol w:w="3209"/>
        <w:gridCol w:w="3210"/>
      </w:tblGrid>
      <w:tr w:rsidR="00AF4BEA" w14:paraId="135D622E" w14:textId="77777777" w:rsidTr="00AF4BEA">
        <w:tc>
          <w:tcPr>
            <w:tcW w:w="3259" w:type="dxa"/>
          </w:tcPr>
          <w:p w14:paraId="67294E52" w14:textId="77777777" w:rsidR="00AF4BEA" w:rsidRDefault="00AF4BEA" w:rsidP="006B45C3">
            <w:r>
              <w:t>Inhalt des Angebots</w:t>
            </w:r>
          </w:p>
        </w:tc>
        <w:tc>
          <w:tcPr>
            <w:tcW w:w="3259" w:type="dxa"/>
          </w:tcPr>
          <w:p w14:paraId="36AE9F65" w14:textId="77777777" w:rsidR="00AF4BEA" w:rsidRDefault="00AF4BEA" w:rsidP="006B45C3">
            <w:r>
              <w:t>Teilnahme verpflichtend</w:t>
            </w:r>
          </w:p>
        </w:tc>
        <w:tc>
          <w:tcPr>
            <w:tcW w:w="3260" w:type="dxa"/>
          </w:tcPr>
          <w:p w14:paraId="6425A5FA" w14:textId="77777777" w:rsidR="00AF4BEA" w:rsidRDefault="00AF4BEA" w:rsidP="006B45C3">
            <w:r>
              <w:t>Teilnahme optional</w:t>
            </w:r>
          </w:p>
        </w:tc>
      </w:tr>
      <w:tr w:rsidR="00AF4BEA" w14:paraId="132F1252" w14:textId="77777777" w:rsidTr="00AF4BEA">
        <w:tc>
          <w:tcPr>
            <w:tcW w:w="3259" w:type="dxa"/>
          </w:tcPr>
          <w:p w14:paraId="008C49F1" w14:textId="77777777" w:rsidR="00AF4BEA" w:rsidRPr="00AF4BEA" w:rsidRDefault="00AF4BEA" w:rsidP="006B45C3">
            <w:pPr>
              <w:rPr>
                <w:i/>
                <w:iCs/>
              </w:rPr>
            </w:pPr>
            <w:r w:rsidRPr="00AF4BEA">
              <w:rPr>
                <w:i/>
                <w:iCs/>
              </w:rPr>
              <w:t>Lehrveranstaltungen zum wissenschaftlichen Arbeiten</w:t>
            </w:r>
          </w:p>
        </w:tc>
        <w:tc>
          <w:tcPr>
            <w:tcW w:w="3259" w:type="dxa"/>
          </w:tcPr>
          <w:p w14:paraId="20FD641E" w14:textId="77777777" w:rsidR="00AF4BEA" w:rsidRDefault="00AF4BEA" w:rsidP="006B45C3"/>
        </w:tc>
        <w:tc>
          <w:tcPr>
            <w:tcW w:w="3260" w:type="dxa"/>
          </w:tcPr>
          <w:p w14:paraId="33F683E7" w14:textId="77777777" w:rsidR="00AF4BEA" w:rsidRDefault="00AF4BEA" w:rsidP="006B45C3"/>
        </w:tc>
      </w:tr>
      <w:tr w:rsidR="00AF4BEA" w14:paraId="5CC75F12" w14:textId="77777777" w:rsidTr="00AF4BEA">
        <w:tc>
          <w:tcPr>
            <w:tcW w:w="3259" w:type="dxa"/>
          </w:tcPr>
          <w:p w14:paraId="0FDE8402" w14:textId="77777777" w:rsidR="00AF4BEA" w:rsidRPr="00AF4BEA" w:rsidRDefault="00AF4BEA" w:rsidP="006B45C3">
            <w:pPr>
              <w:rPr>
                <w:i/>
                <w:iCs/>
              </w:rPr>
            </w:pPr>
            <w:r w:rsidRPr="00AF4BEA">
              <w:rPr>
                <w:i/>
                <w:iCs/>
              </w:rPr>
              <w:t>Doktorandenseminare</w:t>
            </w:r>
          </w:p>
        </w:tc>
        <w:tc>
          <w:tcPr>
            <w:tcW w:w="3259" w:type="dxa"/>
          </w:tcPr>
          <w:p w14:paraId="667B0300" w14:textId="77777777" w:rsidR="00AF4BEA" w:rsidRDefault="00AF4BEA" w:rsidP="006B45C3"/>
        </w:tc>
        <w:tc>
          <w:tcPr>
            <w:tcW w:w="3260" w:type="dxa"/>
          </w:tcPr>
          <w:p w14:paraId="182EF706" w14:textId="77777777" w:rsidR="00AF4BEA" w:rsidRDefault="00AF4BEA" w:rsidP="006B45C3"/>
        </w:tc>
      </w:tr>
      <w:tr w:rsidR="00AF4BEA" w14:paraId="5474F425" w14:textId="77777777" w:rsidTr="00AF4BEA">
        <w:tc>
          <w:tcPr>
            <w:tcW w:w="3259" w:type="dxa"/>
          </w:tcPr>
          <w:p w14:paraId="679710BA" w14:textId="77777777" w:rsidR="00AF4BEA" w:rsidRPr="00AF4BEA" w:rsidRDefault="00AF4BEA" w:rsidP="006B45C3">
            <w:pPr>
              <w:rPr>
                <w:i/>
                <w:iCs/>
              </w:rPr>
            </w:pPr>
            <w:r w:rsidRPr="00AF4BEA">
              <w:rPr>
                <w:i/>
                <w:iCs/>
              </w:rPr>
              <w:t>Individuelle Beratung</w:t>
            </w:r>
          </w:p>
        </w:tc>
        <w:tc>
          <w:tcPr>
            <w:tcW w:w="3259" w:type="dxa"/>
          </w:tcPr>
          <w:p w14:paraId="29698B95" w14:textId="77777777" w:rsidR="00AF4BEA" w:rsidRDefault="00AF4BEA" w:rsidP="006B45C3"/>
        </w:tc>
        <w:tc>
          <w:tcPr>
            <w:tcW w:w="3260" w:type="dxa"/>
          </w:tcPr>
          <w:p w14:paraId="511CAF11" w14:textId="77777777" w:rsidR="00AF4BEA" w:rsidRDefault="00AF4BEA" w:rsidP="006B45C3"/>
        </w:tc>
      </w:tr>
      <w:tr w:rsidR="001A5B64" w14:paraId="77AD87FA" w14:textId="77777777" w:rsidTr="00AF4BEA">
        <w:tc>
          <w:tcPr>
            <w:tcW w:w="3259" w:type="dxa"/>
          </w:tcPr>
          <w:p w14:paraId="25C70888" w14:textId="77777777" w:rsidR="001A5B64" w:rsidRPr="00AF4BEA" w:rsidRDefault="001A5B64" w:rsidP="006B45C3">
            <w:pPr>
              <w:rPr>
                <w:i/>
                <w:iCs/>
              </w:rPr>
            </w:pPr>
            <w:r>
              <w:rPr>
                <w:i/>
                <w:iCs/>
              </w:rPr>
              <w:lastRenderedPageBreak/>
              <w:t>Vorlage von Zwischenabschnitten bzw. -ergebnissen</w:t>
            </w:r>
          </w:p>
        </w:tc>
        <w:tc>
          <w:tcPr>
            <w:tcW w:w="3259" w:type="dxa"/>
          </w:tcPr>
          <w:p w14:paraId="5F9F221F" w14:textId="77777777" w:rsidR="001A5B64" w:rsidRDefault="001A5B64" w:rsidP="006B45C3"/>
        </w:tc>
        <w:tc>
          <w:tcPr>
            <w:tcW w:w="3260" w:type="dxa"/>
          </w:tcPr>
          <w:p w14:paraId="76ECDB7F" w14:textId="77777777" w:rsidR="001A5B64" w:rsidRDefault="001A5B64" w:rsidP="006B45C3"/>
        </w:tc>
      </w:tr>
      <w:tr w:rsidR="000863C3" w14:paraId="11637161" w14:textId="77777777" w:rsidTr="00AF4BEA">
        <w:tc>
          <w:tcPr>
            <w:tcW w:w="3259" w:type="dxa"/>
          </w:tcPr>
          <w:p w14:paraId="574670F0" w14:textId="77777777" w:rsidR="000863C3" w:rsidRDefault="00674568" w:rsidP="006B45C3">
            <w:pPr>
              <w:rPr>
                <w:i/>
                <w:iCs/>
              </w:rPr>
            </w:pPr>
            <w:r>
              <w:rPr>
                <w:i/>
                <w:iCs/>
              </w:rPr>
              <w:t>Sonstiges</w:t>
            </w:r>
          </w:p>
        </w:tc>
        <w:tc>
          <w:tcPr>
            <w:tcW w:w="3259" w:type="dxa"/>
          </w:tcPr>
          <w:p w14:paraId="44678F6A" w14:textId="77777777" w:rsidR="000863C3" w:rsidRDefault="000863C3" w:rsidP="006B45C3"/>
        </w:tc>
        <w:tc>
          <w:tcPr>
            <w:tcW w:w="3260" w:type="dxa"/>
          </w:tcPr>
          <w:p w14:paraId="53F5A262" w14:textId="77777777" w:rsidR="000863C3" w:rsidRDefault="000863C3" w:rsidP="006B45C3"/>
        </w:tc>
      </w:tr>
    </w:tbl>
    <w:p w14:paraId="2F015FAB" w14:textId="77777777" w:rsidR="006B45C3" w:rsidRPr="006B45C3" w:rsidRDefault="006B45C3" w:rsidP="000863C3">
      <w:pPr>
        <w:spacing w:before="240"/>
      </w:pPr>
      <w:r w:rsidRPr="006B45C3">
        <w:t>Die Betreuer*in weist die Doktorand*in auf die Anforderungen der guten wissenschaftlichen Praxis hin (</w:t>
      </w:r>
      <w:r w:rsidR="00674568">
        <w:sym w:font="Wingdings" w:char="F0E0"/>
      </w:r>
      <w:r w:rsidR="00674568">
        <w:t xml:space="preserve"> </w:t>
      </w:r>
      <w:r w:rsidR="0084536C">
        <w:t>Nr.</w:t>
      </w:r>
      <w:r w:rsidR="00674568">
        <w:t xml:space="preserve"> </w:t>
      </w:r>
      <w:r w:rsidRPr="006B45C3">
        <w:t>VI.). Sie steht als Ansprechperson bei Zweifelsfragen zur Verfügung.</w:t>
      </w:r>
      <w:r w:rsidR="004E3E0A">
        <w:t xml:space="preserve"> Sie weist die Doktorand*in ferner darauf hin, dass diese </w:t>
      </w:r>
      <w:r w:rsidR="004E3E0A" w:rsidRPr="004E3E0A">
        <w:t>keine gewerbliche Promotionsvermittlung und Beratung in Anspruch</w:t>
      </w:r>
      <w:r w:rsidR="004E3E0A">
        <w:t xml:space="preserve"> nehmen darf.</w:t>
      </w:r>
    </w:p>
    <w:p w14:paraId="62BFFD42" w14:textId="77777777" w:rsidR="006B45C3" w:rsidRPr="006B45C3" w:rsidRDefault="006B45C3" w:rsidP="00193D2D">
      <w:pPr>
        <w:spacing w:after="160"/>
      </w:pPr>
      <w:r w:rsidRPr="006B45C3">
        <w:t>Die Betreuer*in berät die Doktorand*in in allen Stadien des Promotionsvorhabens nach Maßgabe der vereinbarten Betreuungsformate. Soweit vereinbart</w:t>
      </w:r>
      <w:r w:rsidR="00805C49">
        <w:t>,</w:t>
      </w:r>
      <w:r w:rsidRPr="006B45C3">
        <w:t xml:space="preserve"> bewertet sie die vorgelegten Zwischenabschnitte und -ergebnisse und informiert über ihre Einschätzung. Die Beratung ist auf grundlegende Fragen zu beschränken, damit die wissenschaftliche Leistung de</w:t>
      </w:r>
      <w:r w:rsidR="00805C49">
        <w:t>r</w:t>
      </w:r>
      <w:r w:rsidRPr="006B45C3">
        <w:t xml:space="preserve"> Doktorand</w:t>
      </w:r>
      <w:r w:rsidR="00805C49">
        <w:t>*in</w:t>
      </w:r>
      <w:r w:rsidRPr="006B45C3">
        <w:t xml:space="preserve"> ihre Eigenständigkeit nicht verliert.</w:t>
      </w:r>
    </w:p>
    <w:p w14:paraId="7A63BA85" w14:textId="77777777" w:rsidR="000A1735" w:rsidRDefault="006B45C3" w:rsidP="00193D2D">
      <w:pPr>
        <w:spacing w:after="160"/>
      </w:pPr>
      <w:r w:rsidRPr="006B45C3">
        <w:t>Die Betreuer*in verpflichtet sich</w:t>
      </w:r>
      <w:r w:rsidR="0084536C">
        <w:t xml:space="preserve"> für den Regelfall, dass sie zur Berichterstatter*in bestellt wird</w:t>
      </w:r>
      <w:r w:rsidRPr="006B45C3">
        <w:t>, das Erstgutachten zügig nach der Einreichung der Dissertation zu erstellen. Das Gutachten wird spätestens nach</w:t>
      </w:r>
      <w:r w:rsidR="000A1735" w:rsidRPr="006B45C3">
        <w:rPr>
          <w:vertAlign w:val="superscript"/>
        </w:rPr>
        <w:footnoteReference w:id="7"/>
      </w:r>
    </w:p>
    <w:p w14:paraId="5EF76F95" w14:textId="77777777" w:rsidR="000A1735" w:rsidRDefault="000A1735" w:rsidP="0084536C">
      <w:pPr>
        <w:spacing w:after="60"/>
        <w:ind w:firstLine="709"/>
        <w:rPr>
          <w:noProof/>
        </w:rPr>
      </w:pPr>
      <w:r w:rsidRPr="006B45C3">
        <w:rPr>
          <w:noProof/>
        </w:rPr>
        <mc:AlternateContent>
          <mc:Choice Requires="wps">
            <w:drawing>
              <wp:anchor distT="0" distB="0" distL="114300" distR="114300" simplePos="0" relativeHeight="251668480" behindDoc="0" locked="0" layoutInCell="1" allowOverlap="1" wp14:anchorId="03AA0238" wp14:editId="2C23C455">
                <wp:simplePos x="0" y="0"/>
                <wp:positionH relativeFrom="column">
                  <wp:posOffset>0</wp:posOffset>
                </wp:positionH>
                <wp:positionV relativeFrom="paragraph">
                  <wp:posOffset>12065</wp:posOffset>
                </wp:positionV>
                <wp:extent cx="94615" cy="102235"/>
                <wp:effectExtent l="12700" t="12700" r="6985" b="12065"/>
                <wp:wrapNone/>
                <wp:docPr id="7" name="Rechteck 7"/>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28EF8" id="Rechteck 7" o:spid="_x0000_s1026" style="position:absolute;margin-left:0;margin-top:.95pt;width:7.45pt;height: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rPr>
          <w:noProof/>
        </w:rPr>
        <w:t>drei Monaten</w:t>
      </w:r>
    </w:p>
    <w:p w14:paraId="55809D4A" w14:textId="77777777" w:rsidR="000A1735" w:rsidRDefault="000A1735" w:rsidP="0084536C">
      <w:pPr>
        <w:spacing w:after="60"/>
        <w:ind w:firstLine="709"/>
      </w:pPr>
      <w:r w:rsidRPr="006B45C3">
        <w:rPr>
          <w:noProof/>
        </w:rPr>
        <mc:AlternateContent>
          <mc:Choice Requires="wps">
            <w:drawing>
              <wp:anchor distT="0" distB="0" distL="114300" distR="114300" simplePos="0" relativeHeight="251670528" behindDoc="0" locked="0" layoutInCell="1" allowOverlap="1" wp14:anchorId="732FCE3D" wp14:editId="0C07E071">
                <wp:simplePos x="0" y="0"/>
                <wp:positionH relativeFrom="column">
                  <wp:posOffset>0</wp:posOffset>
                </wp:positionH>
                <wp:positionV relativeFrom="paragraph">
                  <wp:posOffset>12065</wp:posOffset>
                </wp:positionV>
                <wp:extent cx="94615" cy="102235"/>
                <wp:effectExtent l="12700" t="12700" r="6985" b="12065"/>
                <wp:wrapNone/>
                <wp:docPr id="8" name="Rechteck 8"/>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230D5" id="Rechteck 8" o:spid="_x0000_s1026" style="position:absolute;margin-left:0;margin-top:.95pt;width:7.45pt;height: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t>vier Monaten</w:t>
      </w:r>
    </w:p>
    <w:p w14:paraId="421F0AE1" w14:textId="77777777" w:rsidR="000A1735" w:rsidRPr="006B45C3" w:rsidRDefault="000A1735" w:rsidP="0084536C">
      <w:pPr>
        <w:spacing w:after="60"/>
        <w:ind w:firstLine="709"/>
      </w:pPr>
      <w:r w:rsidRPr="006B45C3">
        <w:rPr>
          <w:noProof/>
        </w:rPr>
        <mc:AlternateContent>
          <mc:Choice Requires="wps">
            <w:drawing>
              <wp:anchor distT="0" distB="0" distL="114300" distR="114300" simplePos="0" relativeHeight="251672576" behindDoc="0" locked="0" layoutInCell="1" allowOverlap="1" wp14:anchorId="253A0048" wp14:editId="3D298A98">
                <wp:simplePos x="0" y="0"/>
                <wp:positionH relativeFrom="column">
                  <wp:posOffset>0</wp:posOffset>
                </wp:positionH>
                <wp:positionV relativeFrom="paragraph">
                  <wp:posOffset>12065</wp:posOffset>
                </wp:positionV>
                <wp:extent cx="94615" cy="102235"/>
                <wp:effectExtent l="12700" t="12700" r="6985" b="12065"/>
                <wp:wrapNone/>
                <wp:docPr id="9" name="Rechteck 9"/>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6B6FC" id="Rechteck 9" o:spid="_x0000_s1026" style="position:absolute;margin-left:0;margin-top:.95pt;width:7.45pt;height: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t xml:space="preserve">sechs Monaten </w:t>
      </w:r>
    </w:p>
    <w:p w14:paraId="3BF14244" w14:textId="77777777" w:rsidR="006B45C3" w:rsidRPr="006B45C3" w:rsidRDefault="006B45C3" w:rsidP="0084536C">
      <w:pPr>
        <w:spacing w:before="120"/>
      </w:pPr>
      <w:r w:rsidRPr="006B45C3">
        <w:t>beim Dekanat eingereicht.</w:t>
      </w:r>
    </w:p>
    <w:p w14:paraId="3187ED17" w14:textId="77777777" w:rsidR="006B45C3" w:rsidRPr="006B45C3" w:rsidRDefault="006B45C3" w:rsidP="00193D2D">
      <w:pPr>
        <w:numPr>
          <w:ilvl w:val="0"/>
          <w:numId w:val="15"/>
        </w:numPr>
        <w:spacing w:before="480" w:after="160"/>
        <w:ind w:left="181" w:hanging="181"/>
        <w:rPr>
          <w:b/>
          <w:bCs/>
        </w:rPr>
      </w:pPr>
      <w:r w:rsidRPr="006B45C3">
        <w:rPr>
          <w:b/>
          <w:bCs/>
        </w:rPr>
        <w:t xml:space="preserve">Arbeitsumfeld </w:t>
      </w:r>
    </w:p>
    <w:p w14:paraId="469F62A6" w14:textId="77777777" w:rsidR="006B45C3" w:rsidRPr="006B45C3" w:rsidRDefault="006B45C3" w:rsidP="006B45C3">
      <w:r w:rsidRPr="006B45C3">
        <w:t xml:space="preserve">Das Promotionsvorhaben </w:t>
      </w:r>
      <w:r w:rsidR="0084536C">
        <w:t>ist</w:t>
      </w:r>
      <w:r w:rsidRPr="006B45C3">
        <w:t xml:space="preserve"> in folgende</w:t>
      </w:r>
      <w:r w:rsidR="0084536C">
        <w:t xml:space="preserve">m </w:t>
      </w:r>
      <w:r w:rsidRPr="006B45C3">
        <w:t xml:space="preserve">Kontext </w:t>
      </w:r>
      <w:r w:rsidR="0084536C">
        <w:t>eingebettet</w:t>
      </w:r>
      <w:r w:rsidRPr="006B45C3">
        <w:t>:</w:t>
      </w:r>
    </w:p>
    <w:p w14:paraId="6B98453B" w14:textId="77777777" w:rsidR="006B45C3" w:rsidRPr="006B45C3" w:rsidRDefault="006B45C3" w:rsidP="000A1735">
      <w:pPr>
        <w:spacing w:after="120"/>
        <w:ind w:left="709"/>
        <w:rPr>
          <w:i/>
          <w:u w:val="single"/>
        </w:rPr>
      </w:pPr>
      <w:r w:rsidRPr="006B45C3">
        <w:rPr>
          <w:noProof/>
        </w:rPr>
        <mc:AlternateContent>
          <mc:Choice Requires="wps">
            <w:drawing>
              <wp:anchor distT="0" distB="0" distL="114300" distR="114300" simplePos="0" relativeHeight="251663360" behindDoc="0" locked="0" layoutInCell="1" allowOverlap="1" wp14:anchorId="7DB6CB26" wp14:editId="689C5A27">
                <wp:simplePos x="0" y="0"/>
                <wp:positionH relativeFrom="column">
                  <wp:posOffset>0</wp:posOffset>
                </wp:positionH>
                <wp:positionV relativeFrom="paragraph">
                  <wp:posOffset>12065</wp:posOffset>
                </wp:positionV>
                <wp:extent cx="94615" cy="102235"/>
                <wp:effectExtent l="12700" t="12700" r="6985" b="12065"/>
                <wp:wrapNone/>
                <wp:docPr id="46" name="Rechteck 46"/>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62F3B" id="Rechteck 46" o:spid="_x0000_s1026" style="position:absolute;margin-left:0;margin-top:.95pt;width:7.45pt;height: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rsidR="0084536C">
        <w:t>i</w:t>
      </w:r>
      <w:r w:rsidRPr="006B45C3">
        <w:t xml:space="preserve">m Rahmen der Anstellung als </w:t>
      </w:r>
      <w:r w:rsidRPr="006B45C3">
        <w:rPr>
          <w:i/>
          <w:u w:val="single"/>
        </w:rPr>
        <w:t>wissenschaftliche Mitarbeiter*in am Lehrstuhl/Forschungsstelle/Institut</w:t>
      </w:r>
      <w:r w:rsidR="0084536C">
        <w:rPr>
          <w:i/>
          <w:u w:val="single"/>
        </w:rPr>
        <w:t>.</w:t>
      </w:r>
      <w:r w:rsidR="00B95E7B" w:rsidRPr="00B95E7B">
        <w:rPr>
          <w:vertAlign w:val="superscript"/>
        </w:rPr>
        <w:t xml:space="preserve"> </w:t>
      </w:r>
      <w:r w:rsidR="00B95E7B" w:rsidRPr="006B45C3">
        <w:rPr>
          <w:vertAlign w:val="superscript"/>
        </w:rPr>
        <w:footnoteReference w:id="8"/>
      </w:r>
      <w:r w:rsidRPr="006B45C3">
        <w:rPr>
          <w:i/>
          <w:u w:val="single"/>
        </w:rPr>
        <w:t xml:space="preserve"> </w:t>
      </w:r>
      <w:r w:rsidRPr="000A1735">
        <w:rPr>
          <w:iCs/>
        </w:rPr>
        <w:t>Der Doktorand*in wird im Rahmen ihrer Arbeitszeit Gelegenheit zur Durchführung der Promotion gegeben.</w:t>
      </w:r>
    </w:p>
    <w:p w14:paraId="4BA4DAD9" w14:textId="77777777" w:rsidR="006B45C3" w:rsidRPr="006B45C3" w:rsidRDefault="006B45C3" w:rsidP="000A1735">
      <w:pPr>
        <w:spacing w:after="120"/>
        <w:ind w:left="709"/>
        <w:rPr>
          <w:i/>
          <w:u w:val="single"/>
        </w:rPr>
      </w:pPr>
      <w:r w:rsidRPr="000A1735">
        <w:rPr>
          <w:iCs/>
          <w:noProof/>
        </w:rPr>
        <mc:AlternateContent>
          <mc:Choice Requires="wps">
            <w:drawing>
              <wp:anchor distT="0" distB="0" distL="114300" distR="114300" simplePos="0" relativeHeight="251664384" behindDoc="0" locked="0" layoutInCell="1" allowOverlap="1" wp14:anchorId="513B72FE" wp14:editId="70B75888">
                <wp:simplePos x="0" y="0"/>
                <wp:positionH relativeFrom="column">
                  <wp:posOffset>0</wp:posOffset>
                </wp:positionH>
                <wp:positionV relativeFrom="paragraph">
                  <wp:posOffset>12065</wp:posOffset>
                </wp:positionV>
                <wp:extent cx="94615" cy="102235"/>
                <wp:effectExtent l="12700" t="12700" r="6985" b="12065"/>
                <wp:wrapNone/>
                <wp:docPr id="47" name="Rechteck 47"/>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5383B" id="Rechteck 47" o:spid="_x0000_s1026" style="position:absolute;margin-left:0;margin-top:.95pt;width:7.45pt;height: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rsidR="0084536C">
        <w:rPr>
          <w:iCs/>
        </w:rPr>
        <w:t>i</w:t>
      </w:r>
      <w:r w:rsidRPr="000A1735">
        <w:rPr>
          <w:iCs/>
        </w:rPr>
        <w:t>m Rahmen einer aus Studienzuschüssen finanzierten Stelle.</w:t>
      </w:r>
      <w:r w:rsidRPr="006B45C3">
        <w:rPr>
          <w:i/>
          <w:u w:val="single"/>
        </w:rPr>
        <w:t xml:space="preserve"> </w:t>
      </w:r>
      <w:r w:rsidRPr="000A1735">
        <w:rPr>
          <w:iCs/>
        </w:rPr>
        <w:t xml:space="preserve">Der Doktorand*in wird im Rahmen ihrer Arbeitszeit </w:t>
      </w:r>
      <w:r w:rsidRPr="000A1735">
        <w:t>Gelegenheit</w:t>
      </w:r>
      <w:r w:rsidRPr="000A1735">
        <w:rPr>
          <w:iCs/>
        </w:rPr>
        <w:t xml:space="preserve"> zur Durchführung der Promotion gegeben.</w:t>
      </w:r>
    </w:p>
    <w:p w14:paraId="0E6C9EC3" w14:textId="77777777" w:rsidR="006B45C3" w:rsidRPr="006B45C3" w:rsidRDefault="006B45C3" w:rsidP="000A1735">
      <w:pPr>
        <w:spacing w:after="120"/>
        <w:ind w:left="709"/>
        <w:rPr>
          <w:i/>
          <w:u w:val="single"/>
        </w:rPr>
      </w:pPr>
      <w:r w:rsidRPr="000A1735">
        <w:rPr>
          <w:iCs/>
          <w:noProof/>
        </w:rPr>
        <mc:AlternateContent>
          <mc:Choice Requires="wps">
            <w:drawing>
              <wp:anchor distT="0" distB="0" distL="114300" distR="114300" simplePos="0" relativeHeight="251665408" behindDoc="0" locked="0" layoutInCell="1" allowOverlap="1" wp14:anchorId="44CC4694" wp14:editId="6BBC6844">
                <wp:simplePos x="0" y="0"/>
                <wp:positionH relativeFrom="column">
                  <wp:posOffset>0</wp:posOffset>
                </wp:positionH>
                <wp:positionV relativeFrom="paragraph">
                  <wp:posOffset>12065</wp:posOffset>
                </wp:positionV>
                <wp:extent cx="94615" cy="102235"/>
                <wp:effectExtent l="12700" t="12700" r="6985" b="12065"/>
                <wp:wrapNone/>
                <wp:docPr id="48" name="Rechteck 48"/>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A4ACB" id="Rechteck 48" o:spid="_x0000_s1026" style="position:absolute;margin-left:0;margin-top:.95pt;width:7.4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rsidR="0084536C">
        <w:rPr>
          <w:iCs/>
        </w:rPr>
        <w:t>i</w:t>
      </w:r>
      <w:r w:rsidRPr="000A1735">
        <w:rPr>
          <w:iCs/>
        </w:rPr>
        <w:t>m</w:t>
      </w:r>
      <w:r w:rsidRPr="006B45C3">
        <w:rPr>
          <w:i/>
          <w:u w:val="single"/>
        </w:rPr>
        <w:t xml:space="preserve"> </w:t>
      </w:r>
      <w:r w:rsidRPr="006B45C3">
        <w:t>Rahmen</w:t>
      </w:r>
      <w:r w:rsidRPr="006B45C3">
        <w:rPr>
          <w:i/>
          <w:u w:val="single"/>
        </w:rPr>
        <w:t xml:space="preserve"> </w:t>
      </w:r>
      <w:r w:rsidRPr="000A1735">
        <w:rPr>
          <w:iCs/>
        </w:rPr>
        <w:t>des Drittmittelprojekts</w:t>
      </w:r>
      <w:r w:rsidRPr="006B45C3">
        <w:rPr>
          <w:i/>
          <w:u w:val="single"/>
        </w:rPr>
        <w:t>: _________________________ .</w:t>
      </w:r>
      <w:r w:rsidRPr="000A1735">
        <w:rPr>
          <w:i/>
        </w:rPr>
        <w:t xml:space="preserve"> </w:t>
      </w:r>
      <w:r w:rsidRPr="000A1735">
        <w:rPr>
          <w:iCs/>
        </w:rPr>
        <w:t>Der Doktorand*in wird im Rahmen ihrer Arbeitszeit Gelegenheit zur Durchführung der Promotion gegeben.</w:t>
      </w:r>
    </w:p>
    <w:p w14:paraId="78134FD7" w14:textId="77777777" w:rsidR="006B45C3" w:rsidRPr="000A1735" w:rsidRDefault="006B45C3" w:rsidP="000A1735">
      <w:pPr>
        <w:spacing w:after="120"/>
        <w:ind w:left="709"/>
      </w:pPr>
      <w:r w:rsidRPr="000A1735">
        <w:rPr>
          <w:noProof/>
        </w:rPr>
        <mc:AlternateContent>
          <mc:Choice Requires="wps">
            <w:drawing>
              <wp:anchor distT="0" distB="0" distL="114300" distR="114300" simplePos="0" relativeHeight="251666432" behindDoc="0" locked="0" layoutInCell="1" allowOverlap="1" wp14:anchorId="35F8E400" wp14:editId="284FB209">
                <wp:simplePos x="0" y="0"/>
                <wp:positionH relativeFrom="column">
                  <wp:posOffset>0</wp:posOffset>
                </wp:positionH>
                <wp:positionV relativeFrom="paragraph">
                  <wp:posOffset>12065</wp:posOffset>
                </wp:positionV>
                <wp:extent cx="94615" cy="102235"/>
                <wp:effectExtent l="12700" t="12700" r="6985" b="12065"/>
                <wp:wrapNone/>
                <wp:docPr id="49" name="Rechteck 49"/>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57BA4" id="Rechteck 49" o:spid="_x0000_s1026" style="position:absolute;margin-left:0;margin-top:.95pt;width:7.45pt;height: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" filled="f" strokecolor="#009260" strokeweight="1.5pt"/>
            </w:pict>
          </mc:Fallback>
        </mc:AlternateContent>
      </w:r>
      <w:r w:rsidR="0084536C">
        <w:t>a</w:t>
      </w:r>
      <w:r w:rsidRPr="000A1735">
        <w:t>ls externe Promotion.</w:t>
      </w:r>
    </w:p>
    <w:p w14:paraId="17EAE35E" w14:textId="77777777" w:rsidR="006B45C3" w:rsidRPr="006B45C3" w:rsidRDefault="006B45C3" w:rsidP="00E2648C">
      <w:pPr>
        <w:keepNext/>
        <w:numPr>
          <w:ilvl w:val="0"/>
          <w:numId w:val="15"/>
        </w:numPr>
        <w:spacing w:before="480" w:after="160"/>
        <w:ind w:left="181" w:hanging="181"/>
        <w:rPr>
          <w:b/>
          <w:bCs/>
        </w:rPr>
      </w:pPr>
      <w:r w:rsidRPr="006B45C3">
        <w:rPr>
          <w:b/>
          <w:bCs/>
        </w:rPr>
        <w:lastRenderedPageBreak/>
        <w:t>Regeln guter wissenschaftlicher Praxis</w:t>
      </w:r>
      <w:r w:rsidR="005D2184">
        <w:rPr>
          <w:rStyle w:val="Funotenzeichen"/>
          <w:b/>
          <w:bCs/>
        </w:rPr>
        <w:footnoteReference w:id="9"/>
      </w:r>
    </w:p>
    <w:p w14:paraId="29215528" w14:textId="77777777" w:rsidR="006B45C3" w:rsidRPr="000A1735" w:rsidRDefault="006B45C3" w:rsidP="00193D2D">
      <w:pPr>
        <w:spacing w:after="160"/>
        <w:rPr>
          <w:bCs/>
        </w:rPr>
      </w:pPr>
      <w:r w:rsidRPr="006B45C3">
        <w:rPr>
          <w:bCs/>
        </w:rPr>
        <w:t xml:space="preserve">Die Einhaltung </w:t>
      </w:r>
      <w:r w:rsidR="00ED7E05">
        <w:rPr>
          <w:bCs/>
        </w:rPr>
        <w:t xml:space="preserve">der Regeln guter wissenschaftlicher Praxis </w:t>
      </w:r>
      <w:r w:rsidRPr="006B45C3">
        <w:rPr>
          <w:bCs/>
        </w:rPr>
        <w:t xml:space="preserve">ist in </w:t>
      </w:r>
      <w:r w:rsidR="00C448AB">
        <w:rPr>
          <w:bCs/>
        </w:rPr>
        <w:t xml:space="preserve">der </w:t>
      </w:r>
      <w:r w:rsidR="00ED7E05" w:rsidRPr="00ED7E05">
        <w:rPr>
          <w:bCs/>
        </w:rPr>
        <w:t>Satzung der Universit</w:t>
      </w:r>
      <w:r w:rsidR="00ED7E05">
        <w:rPr>
          <w:bCs/>
        </w:rPr>
        <w:t>ä</w:t>
      </w:r>
      <w:r w:rsidR="00ED7E05" w:rsidRPr="00ED7E05">
        <w:rPr>
          <w:bCs/>
        </w:rPr>
        <w:t>t Bayreuth</w:t>
      </w:r>
      <w:r w:rsidR="00ED7E05">
        <w:rPr>
          <w:bCs/>
        </w:rPr>
        <w:t xml:space="preserve"> </w:t>
      </w:r>
      <w:r w:rsidR="00ED7E05" w:rsidRPr="00ED7E05">
        <w:rPr>
          <w:bCs/>
        </w:rPr>
        <w:t xml:space="preserve">zur Sicherung der Standards guter wissenschaftlicher Praxis und zum Umgang mit wissenschaftlichem Fehlverhalten vom 28. Juli 2022 </w:t>
      </w:r>
      <w:r w:rsidRPr="006B45C3">
        <w:rPr>
          <w:bCs/>
        </w:rPr>
        <w:t>alle</w:t>
      </w:r>
      <w:r w:rsidR="00ED7E05">
        <w:rPr>
          <w:bCs/>
        </w:rPr>
        <w:t>n</w:t>
      </w:r>
      <w:r w:rsidRPr="006B45C3">
        <w:rPr>
          <w:bCs/>
        </w:rPr>
        <w:t xml:space="preserve"> Wissenschaftler*innen – und damit auch für die Doktorand*in – </w:t>
      </w:r>
      <w:r w:rsidR="00ED7E05">
        <w:rPr>
          <w:bCs/>
        </w:rPr>
        <w:t>vorgeschrieben</w:t>
      </w:r>
      <w:r w:rsidRPr="006B45C3">
        <w:rPr>
          <w:bCs/>
        </w:rPr>
        <w:t xml:space="preserve">. </w:t>
      </w:r>
      <w:r w:rsidR="00ED7E05">
        <w:rPr>
          <w:bCs/>
        </w:rPr>
        <w:t xml:space="preserve">Die Beteiligten vereinbaren, dass sie sich im Promotionsvorhaben an die </w:t>
      </w:r>
      <w:r w:rsidR="00ED7E05" w:rsidRPr="00ED7E05">
        <w:rPr>
          <w:bCs/>
        </w:rPr>
        <w:t xml:space="preserve">Regeln guter wissenschaftlicher Praxis </w:t>
      </w:r>
      <w:r w:rsidR="00E16AC8">
        <w:rPr>
          <w:bCs/>
        </w:rPr>
        <w:t>halten</w:t>
      </w:r>
      <w:r w:rsidR="00ED7E05">
        <w:rPr>
          <w:bCs/>
        </w:rPr>
        <w:t xml:space="preserve">. </w:t>
      </w:r>
      <w:r w:rsidRPr="006B45C3">
        <w:rPr>
          <w:bCs/>
        </w:rPr>
        <w:t xml:space="preserve">Es ist primär die Aufgabe </w:t>
      </w:r>
      <w:r w:rsidR="0084536C">
        <w:rPr>
          <w:bCs/>
        </w:rPr>
        <w:t xml:space="preserve">und die Pflicht </w:t>
      </w:r>
      <w:r w:rsidRPr="006B45C3">
        <w:rPr>
          <w:bCs/>
        </w:rPr>
        <w:t>der Doktorand*in, sich mit diesen Standards vertraut zu machen</w:t>
      </w:r>
      <w:r w:rsidR="0084536C">
        <w:rPr>
          <w:bCs/>
        </w:rPr>
        <w:t xml:space="preserve"> </w:t>
      </w:r>
      <w:r w:rsidR="0084536C" w:rsidRPr="006B45C3">
        <w:rPr>
          <w:bCs/>
        </w:rPr>
        <w:t>(§ 3 Abs. 2 S. 4</w:t>
      </w:r>
      <w:r w:rsidR="0084536C">
        <w:t xml:space="preserve"> Satzung</w:t>
      </w:r>
      <w:r w:rsidR="0084536C" w:rsidRPr="006B45C3">
        <w:rPr>
          <w:bCs/>
        </w:rPr>
        <w:t>)</w:t>
      </w:r>
      <w:r w:rsidR="0084536C">
        <w:rPr>
          <w:bCs/>
        </w:rPr>
        <w:t>.</w:t>
      </w:r>
      <w:r w:rsidRPr="006B45C3">
        <w:rPr>
          <w:bCs/>
        </w:rPr>
        <w:t xml:space="preserve"> </w:t>
      </w:r>
      <w:r w:rsidR="0084536C">
        <w:rPr>
          <w:bCs/>
        </w:rPr>
        <w:t>D</w:t>
      </w:r>
      <w:r w:rsidRPr="006B45C3">
        <w:rPr>
          <w:bCs/>
        </w:rPr>
        <w:t xml:space="preserve">ie Betreuer*in unterstützt sie dabei. </w:t>
      </w:r>
      <w:r w:rsidR="0084536C">
        <w:rPr>
          <w:bCs/>
        </w:rPr>
        <w:t xml:space="preserve">Dafür </w:t>
      </w:r>
      <w:r w:rsidR="00ED7E05">
        <w:rPr>
          <w:bCs/>
        </w:rPr>
        <w:t xml:space="preserve">gilt der Vertrauensgrundsatz (§ 3 Abs. 2 S. 5 Satzung). </w:t>
      </w:r>
      <w:r w:rsidRPr="006B45C3">
        <w:rPr>
          <w:bCs/>
        </w:rPr>
        <w:t>Die Betreuer</w:t>
      </w:r>
      <w:r w:rsidR="00E16AC8">
        <w:rPr>
          <w:bCs/>
        </w:rPr>
        <w:t>*</w:t>
      </w:r>
      <w:r w:rsidRPr="006B45C3">
        <w:rPr>
          <w:bCs/>
        </w:rPr>
        <w:t>in weist die Doktorand*in auf die Grund</w:t>
      </w:r>
      <w:r w:rsidR="0084536C">
        <w:rPr>
          <w:bCs/>
        </w:rPr>
        <w:t>s</w:t>
      </w:r>
      <w:r w:rsidRPr="006B45C3">
        <w:rPr>
          <w:bCs/>
        </w:rPr>
        <w:t>ätze des</w:t>
      </w:r>
      <w:r w:rsidR="00ED7E05">
        <w:rPr>
          <w:bCs/>
        </w:rPr>
        <w:t xml:space="preserve"> Forschungsdatenmanagements</w:t>
      </w:r>
      <w:r w:rsidRPr="006B45C3">
        <w:rPr>
          <w:bCs/>
        </w:rPr>
        <w:t xml:space="preserve"> an der Universität Bayreuth hin. Es ist die Pflicht der Doktorand*in, die entsprechenden Vorgaben einzuhalten.</w:t>
      </w:r>
    </w:p>
    <w:p w14:paraId="7ECCA85C" w14:textId="77777777" w:rsidR="006B45C3" w:rsidRPr="006B45C3" w:rsidRDefault="006B45C3" w:rsidP="00193D2D">
      <w:pPr>
        <w:numPr>
          <w:ilvl w:val="0"/>
          <w:numId w:val="15"/>
        </w:numPr>
        <w:spacing w:before="480" w:after="160"/>
        <w:ind w:left="181" w:hanging="181"/>
        <w:rPr>
          <w:b/>
          <w:bCs/>
        </w:rPr>
      </w:pPr>
      <w:r w:rsidRPr="006B45C3">
        <w:rPr>
          <w:b/>
          <w:bCs/>
        </w:rPr>
        <w:t xml:space="preserve">Konfliktfall </w:t>
      </w:r>
    </w:p>
    <w:p w14:paraId="0C63C08B" w14:textId="77777777" w:rsidR="006B45C3" w:rsidRPr="006B45C3" w:rsidRDefault="006B45C3" w:rsidP="006B45C3">
      <w:r w:rsidRPr="006B45C3">
        <w:t>Bei Konflikten zwischen der Doktorand*in und der Betreuer*in kann sich die Doktorand*</w:t>
      </w:r>
      <w:r w:rsidR="00F11410">
        <w:t>i</w:t>
      </w:r>
      <w:r w:rsidRPr="006B45C3">
        <w:t xml:space="preserve">n nach ihrer Wahl an die Dekan*in, die Vorsitzende* der Promotionskommission oder </w:t>
      </w:r>
      <w:r w:rsidRPr="006B45C3">
        <w:rPr>
          <w:bCs/>
        </w:rPr>
        <w:t>die</w:t>
      </w:r>
      <w:r w:rsidR="00737F6C">
        <w:rPr>
          <w:bCs/>
        </w:rPr>
        <w:t xml:space="preserve"> Ombudsperson für den wissenschaftlichen Nachwuchs </w:t>
      </w:r>
      <w:r w:rsidR="00737F6C">
        <w:t xml:space="preserve">zu </w:t>
      </w:r>
      <w:r w:rsidRPr="006B45C3">
        <w:rPr>
          <w:bCs/>
        </w:rPr>
        <w:t>wenden. Die Betreuer*in kann sich an die Dekan*in oder die Promotionskommission wenden. Die Regelung in den strukturierten Promotionsverfahren haben Vorrang.</w:t>
      </w:r>
    </w:p>
    <w:p w14:paraId="69DE565B" w14:textId="77777777" w:rsidR="006B45C3" w:rsidRPr="006B45C3" w:rsidRDefault="006B45C3" w:rsidP="00193D2D">
      <w:pPr>
        <w:numPr>
          <w:ilvl w:val="0"/>
          <w:numId w:val="15"/>
        </w:numPr>
        <w:spacing w:before="480" w:after="160"/>
        <w:ind w:left="181" w:hanging="181"/>
        <w:rPr>
          <w:b/>
          <w:bCs/>
        </w:rPr>
      </w:pPr>
      <w:r w:rsidRPr="006B45C3">
        <w:rPr>
          <w:b/>
          <w:bCs/>
        </w:rPr>
        <w:t>Berücksichtigung spezifischer Situationen</w:t>
      </w:r>
    </w:p>
    <w:p w14:paraId="11A3D44D" w14:textId="77777777" w:rsidR="006B45C3" w:rsidRPr="006B45C3" w:rsidRDefault="006B45C3" w:rsidP="006B45C3">
      <w:r w:rsidRPr="006B45C3">
        <w:t>Die familiäre Situation der Doktorand*</w:t>
      </w:r>
      <w:r w:rsidR="000A1735">
        <w:t>i</w:t>
      </w:r>
      <w:r w:rsidRPr="006B45C3">
        <w:t>n, insbesondere die spezifischen Herausforderungen für Frauen, die Vereinbarkeit von Familie und wissenschaftlicher Tätigkeit oder die Pflege von Angehörigen</w:t>
      </w:r>
      <w:r w:rsidR="00F11410">
        <w:t>,</w:t>
      </w:r>
      <w:r w:rsidRPr="006B45C3">
        <w:t xml:space="preserve"> wird bei der Ausgestaltung der Betreuung und der in Nr. IV.1. genannten Pflichten berücksichtigt. Damit die Betreuer*in dieser Aufgabe nachkommen </w:t>
      </w:r>
      <w:r w:rsidR="00C448AB">
        <w:t>kann</w:t>
      </w:r>
      <w:r w:rsidRPr="006B45C3">
        <w:t>, trifft die Doktorand*in die Obliegenheit, sie über relevante Änderungen in diesem Bereich zu informieren. Die Betreuer*in wird diese Angaben vertraulich behandeln.</w:t>
      </w:r>
    </w:p>
    <w:p w14:paraId="55144F62" w14:textId="77777777" w:rsidR="006B45C3" w:rsidRPr="006B45C3" w:rsidRDefault="006B45C3" w:rsidP="00193D2D">
      <w:pPr>
        <w:numPr>
          <w:ilvl w:val="0"/>
          <w:numId w:val="15"/>
        </w:numPr>
        <w:spacing w:before="480" w:after="160"/>
        <w:ind w:left="181" w:hanging="181"/>
        <w:rPr>
          <w:b/>
          <w:bCs/>
        </w:rPr>
      </w:pPr>
      <w:r w:rsidRPr="006B45C3">
        <w:rPr>
          <w:b/>
          <w:bCs/>
        </w:rPr>
        <w:t>Promotionskommission</w:t>
      </w:r>
    </w:p>
    <w:p w14:paraId="07365266" w14:textId="77777777" w:rsidR="006B45C3" w:rsidRPr="006B45C3" w:rsidRDefault="006B45C3" w:rsidP="006B45C3">
      <w:r w:rsidRPr="006B45C3">
        <w:t>Eine Ausfertigung dieser Betreuungsvereinbarung einschließlich des Zeitplans ist für die Promotionskommission im Dekanat abzugeben. Die Promotionskommission soll von der Betreuer*</w:t>
      </w:r>
      <w:r w:rsidR="00162E7D">
        <w:t>i</w:t>
      </w:r>
      <w:r w:rsidRPr="006B45C3">
        <w:t>n über wesentliche Änderungen in der Betreuungsvereinbarung informiert werden; Änderungen des Zeitplans sind keine mitteilungspflichtigen Änderungen.</w:t>
      </w:r>
    </w:p>
    <w:p w14:paraId="4A03C6D4" w14:textId="77777777" w:rsidR="006B45C3" w:rsidRPr="006B45C3" w:rsidRDefault="006B45C3" w:rsidP="000A1735">
      <w:pPr>
        <w:numPr>
          <w:ilvl w:val="0"/>
          <w:numId w:val="15"/>
        </w:numPr>
        <w:spacing w:before="360"/>
        <w:ind w:left="181" w:hanging="181"/>
        <w:rPr>
          <w:b/>
          <w:bCs/>
        </w:rPr>
      </w:pPr>
      <w:r w:rsidRPr="006B45C3">
        <w:rPr>
          <w:b/>
          <w:bCs/>
        </w:rPr>
        <w:t xml:space="preserve">Ruhen und Beendigung </w:t>
      </w:r>
    </w:p>
    <w:p w14:paraId="0DEFA090" w14:textId="77777777" w:rsidR="006B45C3" w:rsidRPr="006B45C3" w:rsidRDefault="006B45C3" w:rsidP="006B45C3">
      <w:r w:rsidRPr="006B45C3">
        <w:t>Ist die Doktorand*in aus wichtigem Grund für längere Zeit gehindert, die Arbeit am Promotionsvorhaben fortzusetzen, können die Beteiligten das Betreuungsverhältnis vorläufig ruhen lassen. Verfolgt die Doktorand*in das Promotionsverfahren nicht weiter, hat sie die Betreuer*in unverzüglich darüber zu informieren.</w:t>
      </w:r>
      <w:r w:rsidR="00737F6C">
        <w:t xml:space="preserve"> </w:t>
      </w:r>
      <w:r w:rsidRPr="006B45C3">
        <w:t xml:space="preserve">Das Betreuungsverhältnis kann von den Beteiligten im gegenseitigen Einvernehmen jederzeit </w:t>
      </w:r>
      <w:r w:rsidRPr="006B45C3">
        <w:lastRenderedPageBreak/>
        <w:t>aufgelöst werden. Die Doktorand*in kann das Betreuungsverhältnis jederzeit schriftlich oder in Textform gegenüber der Betreuer*in kündigen. Die Kündigung der Betreuer*in bestimmt sich nach § 8 Abs. 2 PromO.</w:t>
      </w:r>
    </w:p>
    <w:p w14:paraId="3CEF7D38" w14:textId="77777777" w:rsidR="006B45C3" w:rsidRDefault="006B45C3" w:rsidP="002D19E4">
      <w:r w:rsidRPr="006B45C3">
        <w:t>Unterschrift</w:t>
      </w:r>
      <w:r w:rsidR="00193D2D">
        <w:t xml:space="preserve">en </w:t>
      </w:r>
      <w:r w:rsidRPr="006B45C3">
        <w:t>Betreuer*in</w:t>
      </w:r>
      <w:r w:rsidRPr="006B45C3">
        <w:tab/>
      </w:r>
      <w:r w:rsidRPr="006B45C3">
        <w:tab/>
      </w:r>
      <w:r w:rsidRPr="006B45C3">
        <w:tab/>
      </w:r>
      <w:r w:rsidRPr="006B45C3">
        <w:tab/>
      </w:r>
      <w:r w:rsidRPr="006B45C3">
        <w:tab/>
      </w:r>
      <w:r w:rsidRPr="006B45C3">
        <w:tab/>
        <w:t>Unterschrift Doktorand*in</w:t>
      </w:r>
      <w:r w:rsidR="00193D2D">
        <w:br/>
      </w:r>
      <w:r w:rsidR="000A1735">
        <w:t>(</w:t>
      </w:r>
      <w:r w:rsidRPr="006B45C3">
        <w:t>Unterschrift Zweitbetreuer*in</w:t>
      </w:r>
      <w:r w:rsidR="000A1735">
        <w:t>)</w:t>
      </w:r>
      <w:r w:rsidR="000A1735" w:rsidRPr="000A1735">
        <w:rPr>
          <w:rStyle w:val="Funotenzeichen"/>
        </w:rPr>
        <w:footnoteReference w:id="10"/>
      </w:r>
    </w:p>
    <w:sectPr w:rsidR="006B45C3" w:rsidSect="002562E8">
      <w:headerReference w:type="default" r:id="rId8"/>
      <w:footerReference w:type="default" r:id="rId9"/>
      <w:headerReference w:type="first" r:id="rId10"/>
      <w:footerReference w:type="first" r:id="rId11"/>
      <w:pgSz w:w="11906" w:h="16838" w:code="9"/>
      <w:pgMar w:top="1418" w:right="1134" w:bottom="255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C57F" w14:textId="77777777" w:rsidR="00C2484C" w:rsidRDefault="00C2484C" w:rsidP="00AF74DA">
      <w:pPr>
        <w:spacing w:after="0" w:line="240" w:lineRule="auto"/>
      </w:pPr>
      <w:r>
        <w:separator/>
      </w:r>
    </w:p>
  </w:endnote>
  <w:endnote w:type="continuationSeparator" w:id="0">
    <w:p w14:paraId="124B0764" w14:textId="77777777" w:rsidR="00C2484C" w:rsidRDefault="00C2484C" w:rsidP="00AF7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panose1 w:val="020B0604020202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pitch w:val="variable"/>
    <w:sig w:usb0="60000287" w:usb1="00000001" w:usb2="00000000" w:usb3="00000000" w:csb0="0000019F" w:csb1="00000000"/>
  </w:font>
  <w:font w:name="Myriad Pro Light">
    <w:panose1 w:val="020B0604020202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DDA8" w14:textId="77777777" w:rsidR="001D3DFF" w:rsidRDefault="001D3DFF" w:rsidP="001D3DFF">
    <w:pPr>
      <w:pStyle w:val="Fuzeile"/>
    </w:pPr>
    <w:r>
      <w:rPr>
        <w:noProof/>
        <w:lang w:eastAsia="de-DE"/>
      </w:rPr>
      <w:drawing>
        <wp:inline distT="0" distB="0" distL="0" distR="0" wp14:anchorId="751EC7AB" wp14:editId="38DEE914">
          <wp:extent cx="1223216" cy="79282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es Logo RW.jpg"/>
                  <pic:cNvPicPr/>
                </pic:nvPicPr>
                <pic:blipFill>
                  <a:blip r:embed="rId1"/>
                  <a:stretch>
                    <a:fillRect/>
                  </a:stretch>
                </pic:blipFill>
                <pic:spPr>
                  <a:xfrm>
                    <a:off x="0" y="0"/>
                    <a:ext cx="1286718" cy="83398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71BD" w14:textId="77777777" w:rsidR="002D19E4" w:rsidRDefault="002D19E4"/>
  <w:p w14:paraId="78353E24" w14:textId="77777777" w:rsidR="00814E3A" w:rsidRDefault="002D19E4">
    <w:pPr>
      <w:pStyle w:val="Fuzeile"/>
    </w:pPr>
    <w:r>
      <w:rPr>
        <w:noProof/>
        <w:lang w:eastAsia="de-DE"/>
      </w:rPr>
      <w:drawing>
        <wp:inline distT="0" distB="0" distL="0" distR="0" wp14:anchorId="565E227A" wp14:editId="745D7CFB">
          <wp:extent cx="1223216" cy="79282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es Logo RW.jpg"/>
                  <pic:cNvPicPr/>
                </pic:nvPicPr>
                <pic:blipFill>
                  <a:blip r:embed="rId1"/>
                  <a:stretch>
                    <a:fillRect/>
                  </a:stretch>
                </pic:blipFill>
                <pic:spPr>
                  <a:xfrm>
                    <a:off x="0" y="0"/>
                    <a:ext cx="1286718" cy="8339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5D586" w14:textId="77777777" w:rsidR="00C2484C" w:rsidRDefault="00C2484C" w:rsidP="00AF74DA">
      <w:pPr>
        <w:spacing w:after="0" w:line="240" w:lineRule="auto"/>
      </w:pPr>
      <w:r>
        <w:separator/>
      </w:r>
    </w:p>
  </w:footnote>
  <w:footnote w:type="continuationSeparator" w:id="0">
    <w:p w14:paraId="1C02FBD7" w14:textId="77777777" w:rsidR="00C2484C" w:rsidRDefault="00C2484C" w:rsidP="00AF74DA">
      <w:pPr>
        <w:spacing w:after="0" w:line="240" w:lineRule="auto"/>
      </w:pPr>
      <w:r>
        <w:continuationSeparator/>
      </w:r>
    </w:p>
  </w:footnote>
  <w:footnote w:id="1">
    <w:p w14:paraId="4190A125" w14:textId="77777777" w:rsidR="00674568" w:rsidRPr="00193D2D" w:rsidRDefault="00674568" w:rsidP="00674568">
      <w:pPr>
        <w:pStyle w:val="Funotentext"/>
        <w:tabs>
          <w:tab w:val="left" w:pos="284"/>
        </w:tabs>
        <w:ind w:left="284" w:hanging="284"/>
        <w:rPr>
          <w:sz w:val="18"/>
          <w:szCs w:val="18"/>
        </w:rPr>
      </w:pPr>
      <w:r w:rsidRPr="00193D2D">
        <w:rPr>
          <w:rStyle w:val="Funotenzeichen"/>
          <w:sz w:val="18"/>
          <w:szCs w:val="18"/>
        </w:rPr>
        <w:footnoteRef/>
      </w:r>
      <w:r w:rsidRPr="00193D2D">
        <w:rPr>
          <w:sz w:val="18"/>
          <w:szCs w:val="18"/>
        </w:rPr>
        <w:t xml:space="preserve"> </w:t>
      </w:r>
      <w:r w:rsidRPr="00193D2D">
        <w:rPr>
          <w:sz w:val="18"/>
          <w:szCs w:val="18"/>
        </w:rPr>
        <w:tab/>
        <w:t>Es ist den Beteiligten freigestellt, ob und welche Form geschlechtergerechter Sprache sie in der Betreuungsvereinbarung verwenden wollen. Die hier verwendete Form ist lediglich ein Vorschlag.</w:t>
      </w:r>
    </w:p>
  </w:footnote>
  <w:footnote w:id="2">
    <w:p w14:paraId="6482DAF0" w14:textId="77777777" w:rsidR="000863C3" w:rsidRPr="00193D2D" w:rsidRDefault="000863C3" w:rsidP="00674568">
      <w:pPr>
        <w:pStyle w:val="Funotentext"/>
        <w:tabs>
          <w:tab w:val="left" w:pos="284"/>
        </w:tabs>
        <w:ind w:left="284" w:hanging="284"/>
        <w:rPr>
          <w:sz w:val="18"/>
          <w:szCs w:val="18"/>
        </w:rPr>
      </w:pPr>
      <w:r w:rsidRPr="00193D2D">
        <w:rPr>
          <w:rStyle w:val="Funotenzeichen"/>
          <w:sz w:val="18"/>
          <w:szCs w:val="18"/>
        </w:rPr>
        <w:footnoteRef/>
      </w:r>
      <w:r w:rsidR="00674568" w:rsidRPr="00193D2D">
        <w:rPr>
          <w:sz w:val="18"/>
          <w:szCs w:val="18"/>
        </w:rPr>
        <w:t xml:space="preserve"> </w:t>
      </w:r>
      <w:r w:rsidR="00674568" w:rsidRPr="00193D2D">
        <w:rPr>
          <w:sz w:val="18"/>
          <w:szCs w:val="18"/>
        </w:rPr>
        <w:tab/>
      </w:r>
      <w:r w:rsidRPr="00193D2D">
        <w:rPr>
          <w:sz w:val="18"/>
          <w:szCs w:val="18"/>
        </w:rPr>
        <w:t xml:space="preserve">Dieses Feld ist nur dann auszufüllen, falls es sich um eine Promotion in einem strukturierten Promotionsprogramm handelt und das Programm zwei Betreuer*innen vorsieht, </w:t>
      </w:r>
      <w:r w:rsidR="00806D8E" w:rsidRPr="00193D2D">
        <w:rPr>
          <w:sz w:val="18"/>
          <w:szCs w:val="18"/>
        </w:rPr>
        <w:t xml:space="preserve">eine interdisziplinäre Arbeit angefertigt werden soll und die PromO oder die Leitlinien zwei Betreuer*innen vorsehen oder </w:t>
      </w:r>
      <w:r w:rsidRPr="00193D2D">
        <w:rPr>
          <w:sz w:val="18"/>
          <w:szCs w:val="18"/>
        </w:rPr>
        <w:t>die Arbeit von einer fakultätsfremden Professor*in der Universität Bayreuth zusätzlich betreut wird.</w:t>
      </w:r>
    </w:p>
  </w:footnote>
  <w:footnote w:id="3">
    <w:p w14:paraId="0B160281" w14:textId="77777777" w:rsidR="006B45C3" w:rsidRPr="00193D2D" w:rsidRDefault="006B45C3" w:rsidP="00674568">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674568" w:rsidRPr="00193D2D">
        <w:rPr>
          <w:sz w:val="18"/>
          <w:szCs w:val="18"/>
        </w:rPr>
        <w:tab/>
      </w:r>
      <w:r w:rsidRPr="00193D2D">
        <w:rPr>
          <w:sz w:val="18"/>
          <w:szCs w:val="18"/>
        </w:rPr>
        <w:t>Hier bitte angeben, ob es sich um eine kumulative oder monographische Dissertation handelt.</w:t>
      </w:r>
    </w:p>
  </w:footnote>
  <w:footnote w:id="4">
    <w:p w14:paraId="666AD61E" w14:textId="77777777" w:rsidR="006B45C3" w:rsidRPr="00193D2D" w:rsidRDefault="006B45C3" w:rsidP="00674568">
      <w:pPr>
        <w:pStyle w:val="Funotentext"/>
        <w:tabs>
          <w:tab w:val="left" w:pos="284"/>
        </w:tabs>
        <w:rPr>
          <w:sz w:val="18"/>
          <w:szCs w:val="18"/>
        </w:rPr>
      </w:pPr>
      <w:r w:rsidRPr="00193D2D">
        <w:rPr>
          <w:rStyle w:val="Funotenzeichen"/>
          <w:sz w:val="18"/>
          <w:szCs w:val="18"/>
        </w:rPr>
        <w:footnoteRef/>
      </w:r>
      <w:r w:rsidR="00674568" w:rsidRPr="00193D2D">
        <w:rPr>
          <w:sz w:val="18"/>
          <w:szCs w:val="18"/>
        </w:rPr>
        <w:t xml:space="preserve"> </w:t>
      </w:r>
      <w:r w:rsidR="00674568" w:rsidRPr="00193D2D">
        <w:rPr>
          <w:sz w:val="18"/>
          <w:szCs w:val="18"/>
        </w:rPr>
        <w:tab/>
      </w:r>
      <w:r w:rsidRPr="00193D2D">
        <w:rPr>
          <w:sz w:val="18"/>
          <w:szCs w:val="18"/>
        </w:rPr>
        <w:t>Deutsch oder Englisch; eine andere Sprache bedarf der Zustimmung der Dekan*in.</w:t>
      </w:r>
    </w:p>
  </w:footnote>
  <w:footnote w:id="5">
    <w:p w14:paraId="2BA53323" w14:textId="77777777" w:rsidR="00193D2D" w:rsidRPr="00193D2D" w:rsidRDefault="00193D2D" w:rsidP="00193D2D">
      <w:pPr>
        <w:pStyle w:val="Funotentext"/>
        <w:tabs>
          <w:tab w:val="left" w:pos="284"/>
        </w:tabs>
        <w:ind w:left="284" w:hanging="284"/>
        <w:rPr>
          <w:sz w:val="18"/>
          <w:szCs w:val="18"/>
        </w:rPr>
      </w:pPr>
      <w:r w:rsidRPr="00193D2D">
        <w:rPr>
          <w:rStyle w:val="Funotenzeichen"/>
          <w:sz w:val="18"/>
          <w:szCs w:val="18"/>
        </w:rPr>
        <w:footnoteRef/>
      </w:r>
      <w:r w:rsidRPr="00193D2D">
        <w:rPr>
          <w:sz w:val="18"/>
          <w:szCs w:val="18"/>
        </w:rPr>
        <w:t xml:space="preserve"> </w:t>
      </w:r>
      <w:r w:rsidRPr="00193D2D">
        <w:rPr>
          <w:sz w:val="18"/>
          <w:szCs w:val="18"/>
        </w:rPr>
        <w:tab/>
        <w:t xml:space="preserve">Diese </w:t>
      </w:r>
      <w:r>
        <w:rPr>
          <w:sz w:val="18"/>
          <w:szCs w:val="18"/>
        </w:rPr>
        <w:t>Angaben sind nur</w:t>
      </w:r>
      <w:r w:rsidRPr="00193D2D">
        <w:rPr>
          <w:sz w:val="18"/>
          <w:szCs w:val="18"/>
        </w:rPr>
        <w:t xml:space="preserve"> </w:t>
      </w:r>
      <w:r w:rsidR="00E2648C">
        <w:rPr>
          <w:sz w:val="18"/>
          <w:szCs w:val="18"/>
        </w:rPr>
        <w:t xml:space="preserve">– dann aber zwingend – </w:t>
      </w:r>
      <w:r>
        <w:rPr>
          <w:sz w:val="18"/>
          <w:szCs w:val="18"/>
        </w:rPr>
        <w:t>notwendig</w:t>
      </w:r>
      <w:r w:rsidRPr="00193D2D">
        <w:rPr>
          <w:sz w:val="18"/>
          <w:szCs w:val="18"/>
        </w:rPr>
        <w:t xml:space="preserve">, wenn </w:t>
      </w:r>
      <w:r w:rsidR="00E2648C">
        <w:rPr>
          <w:sz w:val="18"/>
          <w:szCs w:val="18"/>
        </w:rPr>
        <w:t xml:space="preserve">die Doktorand*in kein rechtswissenschaftliches bzw. wirtschaftswissenschaftliches Examen hat und sie nur deshalb zugelassen werden kann, weil </w:t>
      </w:r>
      <w:r w:rsidRPr="00193D2D">
        <w:rPr>
          <w:sz w:val="18"/>
          <w:szCs w:val="18"/>
        </w:rPr>
        <w:t xml:space="preserve">die </w:t>
      </w:r>
      <w:r>
        <w:rPr>
          <w:sz w:val="18"/>
          <w:szCs w:val="18"/>
        </w:rPr>
        <w:t xml:space="preserve">Arbeit einen </w:t>
      </w:r>
      <w:r w:rsidRPr="00193D2D">
        <w:rPr>
          <w:sz w:val="18"/>
          <w:szCs w:val="18"/>
        </w:rPr>
        <w:t>Grenzbereich zwischen dem Fachgebiet der Doktorand*in und den Rechts- bzw. Wirtschaftswissenschaften behandelt</w:t>
      </w:r>
      <w:r>
        <w:rPr>
          <w:sz w:val="18"/>
          <w:szCs w:val="18"/>
        </w:rPr>
        <w:t xml:space="preserve"> </w:t>
      </w:r>
      <w:r w:rsidR="00E2648C">
        <w:rPr>
          <w:sz w:val="18"/>
          <w:szCs w:val="18"/>
        </w:rPr>
        <w:t>(§ 5 Abs. 2 Nr. 2 und § 6 Abs. 2 Nr. 2 PromO). Sie müssen hinreichend konkret sein, damit die Promotionskommission beurteilen kann, ob die besonderen Zulassungsvoraussetzungen vorliegen.</w:t>
      </w:r>
    </w:p>
  </w:footnote>
  <w:footnote w:id="6">
    <w:p w14:paraId="7BA79150" w14:textId="77777777" w:rsidR="000863C3" w:rsidRPr="00193D2D" w:rsidRDefault="000863C3" w:rsidP="00674568">
      <w:pPr>
        <w:pStyle w:val="Funotentext"/>
        <w:tabs>
          <w:tab w:val="left" w:pos="284"/>
        </w:tabs>
        <w:ind w:left="284" w:hanging="284"/>
        <w:rPr>
          <w:sz w:val="18"/>
          <w:szCs w:val="18"/>
        </w:rPr>
      </w:pPr>
      <w:r w:rsidRPr="00193D2D">
        <w:rPr>
          <w:rStyle w:val="Funotenzeichen"/>
          <w:sz w:val="18"/>
          <w:szCs w:val="18"/>
        </w:rPr>
        <w:footnoteRef/>
      </w:r>
      <w:r w:rsidRPr="00193D2D">
        <w:rPr>
          <w:sz w:val="18"/>
          <w:szCs w:val="18"/>
        </w:rPr>
        <w:t xml:space="preserve"> </w:t>
      </w:r>
      <w:r w:rsidR="00674568" w:rsidRPr="00193D2D">
        <w:rPr>
          <w:sz w:val="18"/>
          <w:szCs w:val="18"/>
        </w:rPr>
        <w:tab/>
      </w:r>
      <w:r w:rsidRPr="00193D2D">
        <w:rPr>
          <w:sz w:val="18"/>
          <w:szCs w:val="18"/>
        </w:rPr>
        <w:t>Der Zeitplan unterteilt die Promotionsphase in Abschnitte und enthält Zwischenziele des Promotionsvorhabens, auf die sich Doktorand*in und Betreuer*in einigen. Darüber hinaus kann in diesem Plan auch ein möglicher Forschungsaufenthalt im Ausland, die Teilnahme an Tagungen oder die angestrebte Veröffentlichung von Zeitschriftenbeiträgen festgehalten werden. Bei Teilnahme an einem strukturierten Doktorandenprogramm werden hier auch die in der jeweiligen Ordnung vorgesehenen zusätzlichen Leistungen genannt. Der Zeitplan ist eine Prognoseentscheidung und kann daher jederzeit von den Beteiligten gemeinsam modifiziert werden.</w:t>
      </w:r>
    </w:p>
  </w:footnote>
  <w:footnote w:id="7">
    <w:p w14:paraId="667EB4D4" w14:textId="77777777" w:rsidR="000A1735" w:rsidRPr="00193D2D" w:rsidRDefault="000A1735" w:rsidP="0084536C">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84536C" w:rsidRPr="00193D2D">
        <w:rPr>
          <w:sz w:val="18"/>
          <w:szCs w:val="18"/>
        </w:rPr>
        <w:tab/>
      </w:r>
      <w:r w:rsidRPr="00193D2D">
        <w:rPr>
          <w:sz w:val="18"/>
          <w:szCs w:val="18"/>
        </w:rPr>
        <w:t>Bitte aus dem abschließenden Katalog das Zutreffende auswählen.</w:t>
      </w:r>
    </w:p>
  </w:footnote>
  <w:footnote w:id="8">
    <w:p w14:paraId="25EC1224" w14:textId="77777777" w:rsidR="00B95E7B" w:rsidRPr="00193D2D" w:rsidRDefault="00B95E7B" w:rsidP="0084536C">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84536C" w:rsidRPr="00193D2D">
        <w:rPr>
          <w:sz w:val="18"/>
          <w:szCs w:val="18"/>
        </w:rPr>
        <w:tab/>
      </w:r>
      <w:r w:rsidRPr="00193D2D">
        <w:rPr>
          <w:sz w:val="18"/>
          <w:szCs w:val="18"/>
        </w:rPr>
        <w:t>Bitte das Zutreffende auswählen.</w:t>
      </w:r>
    </w:p>
  </w:footnote>
  <w:footnote w:id="9">
    <w:p w14:paraId="6C80C2D8" w14:textId="77777777" w:rsidR="005D2184" w:rsidRPr="00193D2D" w:rsidRDefault="005D2184" w:rsidP="0084536C">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84536C" w:rsidRPr="00193D2D">
        <w:rPr>
          <w:sz w:val="18"/>
          <w:szCs w:val="18"/>
        </w:rPr>
        <w:tab/>
      </w:r>
      <w:r w:rsidRPr="00193D2D">
        <w:rPr>
          <w:sz w:val="18"/>
          <w:szCs w:val="18"/>
        </w:rPr>
        <w:t>Bei interdisziplinären Arbeiten sollen die Beteiligten die vereinbarten Zitationsstandards festhalten.</w:t>
      </w:r>
    </w:p>
  </w:footnote>
  <w:footnote w:id="10">
    <w:p w14:paraId="22BFDB85" w14:textId="77777777" w:rsidR="000A1735" w:rsidRPr="00193D2D" w:rsidRDefault="000A1735" w:rsidP="00737F6C">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737F6C" w:rsidRPr="00193D2D">
        <w:rPr>
          <w:sz w:val="18"/>
          <w:szCs w:val="18"/>
        </w:rPr>
        <w:tab/>
      </w:r>
      <w:r w:rsidRPr="00193D2D">
        <w:rPr>
          <w:sz w:val="18"/>
          <w:szCs w:val="18"/>
        </w:rPr>
        <w:t>Nur notwendig</w:t>
      </w:r>
      <w:r w:rsidR="00806D8E" w:rsidRPr="00193D2D">
        <w:rPr>
          <w:sz w:val="18"/>
          <w:szCs w:val="18"/>
        </w:rPr>
        <w:t xml:space="preserve">, falls die </w:t>
      </w:r>
      <w:r w:rsidR="00737F6C" w:rsidRPr="00193D2D">
        <w:rPr>
          <w:sz w:val="18"/>
          <w:szCs w:val="18"/>
        </w:rPr>
        <w:t xml:space="preserve">in Fn. </w:t>
      </w:r>
      <w:r w:rsidR="00193D2D">
        <w:rPr>
          <w:sz w:val="18"/>
          <w:szCs w:val="18"/>
        </w:rPr>
        <w:t>2</w:t>
      </w:r>
      <w:r w:rsidR="00737F6C" w:rsidRPr="00193D2D">
        <w:rPr>
          <w:sz w:val="18"/>
          <w:szCs w:val="18"/>
        </w:rPr>
        <w:t xml:space="preserve"> genannten </w:t>
      </w:r>
      <w:r w:rsidR="00806D8E" w:rsidRPr="00193D2D">
        <w:rPr>
          <w:sz w:val="18"/>
          <w:szCs w:val="18"/>
        </w:rPr>
        <w:t>Voraussetzungen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70A6" w14:textId="77777777" w:rsidR="00814E3A" w:rsidRPr="004C5A27" w:rsidRDefault="00814E3A" w:rsidP="00814E3A">
    <w:pPr>
      <w:jc w:val="center"/>
      <w:rPr>
        <w:color w:val="48535B"/>
        <w:sz w:val="17"/>
        <w:szCs w:val="17"/>
      </w:rPr>
    </w:pPr>
    <w:r w:rsidRPr="004C5A27">
      <w:rPr>
        <w:color w:val="48535B"/>
        <w:sz w:val="17"/>
        <w:szCs w:val="17"/>
      </w:rPr>
      <w:t xml:space="preserve">Seite </w:t>
    </w:r>
    <w:r w:rsidR="000C3C50" w:rsidRPr="004C5A27">
      <w:rPr>
        <w:color w:val="48535B"/>
        <w:sz w:val="17"/>
        <w:szCs w:val="17"/>
      </w:rPr>
      <w:fldChar w:fldCharType="begin"/>
    </w:r>
    <w:r w:rsidR="000C3C50" w:rsidRPr="004C5A27">
      <w:rPr>
        <w:color w:val="48535B"/>
        <w:sz w:val="17"/>
        <w:szCs w:val="17"/>
      </w:rPr>
      <w:instrText xml:space="preserve"> PAGE </w:instrText>
    </w:r>
    <w:r w:rsidR="000C3C50" w:rsidRPr="004C5A27">
      <w:rPr>
        <w:color w:val="48535B"/>
        <w:sz w:val="17"/>
        <w:szCs w:val="17"/>
      </w:rPr>
      <w:fldChar w:fldCharType="separate"/>
    </w:r>
    <w:r w:rsidR="005052B1">
      <w:rPr>
        <w:noProof/>
        <w:color w:val="48535B"/>
        <w:sz w:val="17"/>
        <w:szCs w:val="17"/>
      </w:rPr>
      <w:t>2</w:t>
    </w:r>
    <w:r w:rsidR="000C3C50" w:rsidRPr="004C5A27">
      <w:rPr>
        <w:noProof/>
        <w:color w:val="48535B"/>
        <w:sz w:val="17"/>
        <w:szCs w:val="17"/>
      </w:rPr>
      <w:fldChar w:fldCharType="end"/>
    </w:r>
    <w:r w:rsidRPr="004C5A27">
      <w:rPr>
        <w:color w:val="48535B"/>
        <w:sz w:val="17"/>
        <w:szCs w:val="17"/>
      </w:rPr>
      <w:t xml:space="preserve"> von </w:t>
    </w:r>
    <w:r w:rsidR="000C3C50" w:rsidRPr="004C5A27">
      <w:rPr>
        <w:color w:val="48535B"/>
        <w:sz w:val="17"/>
        <w:szCs w:val="17"/>
      </w:rPr>
      <w:fldChar w:fldCharType="begin"/>
    </w:r>
    <w:r w:rsidR="000C3C50" w:rsidRPr="004C5A27">
      <w:rPr>
        <w:color w:val="48535B"/>
        <w:sz w:val="17"/>
        <w:szCs w:val="17"/>
      </w:rPr>
      <w:instrText xml:space="preserve"> NUMPAGES  </w:instrText>
    </w:r>
    <w:r w:rsidR="000C3C50" w:rsidRPr="004C5A27">
      <w:rPr>
        <w:color w:val="48535B"/>
        <w:sz w:val="17"/>
        <w:szCs w:val="17"/>
      </w:rPr>
      <w:fldChar w:fldCharType="separate"/>
    </w:r>
    <w:r w:rsidR="00397B04">
      <w:rPr>
        <w:noProof/>
        <w:color w:val="48535B"/>
        <w:sz w:val="17"/>
        <w:szCs w:val="17"/>
      </w:rPr>
      <w:t>1</w:t>
    </w:r>
    <w:r w:rsidR="000C3C50" w:rsidRPr="004C5A27">
      <w:rPr>
        <w:noProof/>
        <w:color w:val="48535B"/>
        <w:sz w:val="17"/>
        <w:szCs w:val="17"/>
      </w:rPr>
      <w:fldChar w:fldCharType="end"/>
    </w:r>
  </w:p>
  <w:p w14:paraId="4B9E6845" w14:textId="77777777" w:rsidR="00814E3A" w:rsidRDefault="00814E3A" w:rsidP="00814E3A">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8D1AE" w14:textId="77777777" w:rsidR="00AF74DA" w:rsidRDefault="00184A8C">
    <w:pPr>
      <w:pStyle w:val="Kopfzeile"/>
    </w:pPr>
    <w:r>
      <w:rPr>
        <w:noProof/>
        <w:lang w:eastAsia="de-DE"/>
      </w:rPr>
      <mc:AlternateContent>
        <mc:Choice Requires="wps">
          <w:drawing>
            <wp:anchor distT="0" distB="0" distL="114300" distR="114300" simplePos="0" relativeHeight="251665408" behindDoc="0" locked="0" layoutInCell="1" allowOverlap="1" wp14:anchorId="5AA064C7" wp14:editId="56470F31">
              <wp:simplePos x="0" y="0"/>
              <wp:positionH relativeFrom="leftMargin">
                <wp:posOffset>180340</wp:posOffset>
              </wp:positionH>
              <wp:positionV relativeFrom="topMargin">
                <wp:posOffset>5346700</wp:posOffset>
              </wp:positionV>
              <wp:extent cx="179705" cy="0"/>
              <wp:effectExtent l="8890" t="12700" r="11430" b="63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48535B"/>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CA4944" id="_x0000_t32" coordsize="21600,21600" o:spt="32" o:oned="t" path="m,l21600,21600e" filled="f">
              <v:path arrowok="t" fillok="f" o:connecttype="none"/>
              <o:lock v:ext="edit" shapetype="t"/>
            </v:shapetype>
            <v:shape id="AutoShape 8" o:spid="_x0000_s1026" type="#_x0000_t32" style="position:absolute;margin-left:14.2pt;margin-top:421pt;width:14.15pt;height: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" strokecolor="#48535b">
              <w10:wrap anchorx="margin" anchory="margin"/>
            </v:shape>
          </w:pict>
        </mc:Fallback>
      </mc:AlternateContent>
    </w:r>
    <w:r>
      <w:rPr>
        <w:noProof/>
        <w:lang w:eastAsia="de-DE"/>
      </w:rPr>
      <mc:AlternateContent>
        <mc:Choice Requires="wps">
          <w:drawing>
            <wp:anchor distT="0" distB="0" distL="114300" distR="114300" simplePos="0" relativeHeight="251664384" behindDoc="0" locked="0" layoutInCell="1" allowOverlap="1" wp14:anchorId="7F1EB006" wp14:editId="5753E597">
              <wp:simplePos x="0" y="0"/>
              <wp:positionH relativeFrom="leftMargin">
                <wp:posOffset>180340</wp:posOffset>
              </wp:positionH>
              <wp:positionV relativeFrom="page">
                <wp:posOffset>7560945</wp:posOffset>
              </wp:positionV>
              <wp:extent cx="107950" cy="0"/>
              <wp:effectExtent l="8890" t="7620" r="6985" b="1143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48535B"/>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0ADC1" id="AutoShape 7" o:spid="_x0000_s1026" type="#_x0000_t32" style="position:absolute;margin-left:14.2pt;margin-top:595.35pt;width:8.5pt;height:0;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" strokecolor="#48535b">
              <w10:wrap anchorx="margin" anchory="page"/>
            </v:shape>
          </w:pict>
        </mc:Fallback>
      </mc:AlternateContent>
    </w:r>
    <w:r>
      <w:rPr>
        <w:noProof/>
        <w:color w:val="FF0000"/>
        <w:lang w:eastAsia="de-DE"/>
      </w:rPr>
      <mc:AlternateContent>
        <mc:Choice Requires="wps">
          <w:drawing>
            <wp:anchor distT="0" distB="0" distL="114300" distR="114300" simplePos="0" relativeHeight="251663360" behindDoc="0" locked="0" layoutInCell="1" allowOverlap="1" wp14:anchorId="489BC52B" wp14:editId="1AE7F15E">
              <wp:simplePos x="0" y="0"/>
              <wp:positionH relativeFrom="leftMargin">
                <wp:posOffset>180340</wp:posOffset>
              </wp:positionH>
              <wp:positionV relativeFrom="topMargin">
                <wp:posOffset>3780790</wp:posOffset>
              </wp:positionV>
              <wp:extent cx="107950" cy="0"/>
              <wp:effectExtent l="8890" t="8890" r="6985" b="1016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48535B"/>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87431" id="AutoShape 6" o:spid="_x0000_s1026" type="#_x0000_t32" style="position:absolute;margin-left:14.2pt;margin-top:297.7pt;width:8.5pt;height:0;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" strokecolor="#48535b">
              <w10:wrap anchorx="margin" anchory="margin"/>
            </v:shape>
          </w:pict>
        </mc:Fallback>
      </mc:AlternateContent>
    </w:r>
    <w:r>
      <w:rPr>
        <w:noProof/>
        <w:lang w:eastAsia="de-DE"/>
      </w:rPr>
      <w:drawing>
        <wp:anchor distT="0" distB="0" distL="114300" distR="114300" simplePos="0" relativeHeight="251662336" behindDoc="0" locked="0" layoutInCell="1" allowOverlap="1" wp14:anchorId="4F236875" wp14:editId="1C6B2B05">
          <wp:simplePos x="0" y="0"/>
          <wp:positionH relativeFrom="leftMargin">
            <wp:posOffset>5436870</wp:posOffset>
          </wp:positionH>
          <wp:positionV relativeFrom="topMargin">
            <wp:posOffset>683895</wp:posOffset>
          </wp:positionV>
          <wp:extent cx="1619250" cy="504825"/>
          <wp:effectExtent l="0" t="0" r="0" b="9525"/>
          <wp:wrapNone/>
          <wp:docPr id="34" name="Bild 5" descr="D:\Vorlagen\_Grafiken\Uni Logo\Grün-schwarz\uni_bayreut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orlagen\_Grafiken\Uni Logo\Grün-schwarz\uni_bayreuth-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EC78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346F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9AD5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84B2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EDF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6BD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8693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8604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169E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1A56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4070013"/>
    <w:lvl w:ilvl="0">
      <w:start w:val="1"/>
      <w:numFmt w:val="upperRoman"/>
      <w:lvlText w:val="%1."/>
      <w:lvlJc w:val="right"/>
      <w:pPr>
        <w:ind w:left="180" w:hanging="180"/>
      </w:pPr>
      <w:rPr>
        <w:b/>
        <w:i w:val="0"/>
      </w:rPr>
    </w:lvl>
  </w:abstractNum>
  <w:abstractNum w:abstractNumId="11" w15:restartNumberingAfterBreak="0">
    <w:nsid w:val="01F079D1"/>
    <w:multiLevelType w:val="hybridMultilevel"/>
    <w:tmpl w:val="5CF0B9F0"/>
    <w:lvl w:ilvl="0" w:tplc="AAC4BAE0">
      <w:start w:val="1"/>
      <w:numFmt w:val="decimal"/>
      <w:pStyle w:val="Listennumm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D715DC3"/>
    <w:multiLevelType w:val="hybridMultilevel"/>
    <w:tmpl w:val="971CA0E2"/>
    <w:lvl w:ilvl="0" w:tplc="D65636DC">
      <w:start w:val="1"/>
      <w:numFmt w:val="upperRoman"/>
      <w:pStyle w:val="VerteilerI"/>
      <w:lvlText w:val="%1."/>
      <w:lvlJc w:val="right"/>
      <w:pPr>
        <w:ind w:left="153" w:hanging="360"/>
      </w:pPr>
    </w:lvl>
    <w:lvl w:ilvl="1" w:tplc="04070019" w:tentative="1">
      <w:start w:val="1"/>
      <w:numFmt w:val="lowerLetter"/>
      <w:lvlText w:val="%2."/>
      <w:lvlJc w:val="left"/>
      <w:pPr>
        <w:ind w:left="873" w:hanging="360"/>
      </w:pPr>
    </w:lvl>
    <w:lvl w:ilvl="2" w:tplc="0407001B" w:tentative="1">
      <w:start w:val="1"/>
      <w:numFmt w:val="lowerRoman"/>
      <w:lvlText w:val="%3."/>
      <w:lvlJc w:val="right"/>
      <w:pPr>
        <w:ind w:left="1593" w:hanging="180"/>
      </w:pPr>
    </w:lvl>
    <w:lvl w:ilvl="3" w:tplc="0407000F" w:tentative="1">
      <w:start w:val="1"/>
      <w:numFmt w:val="decimal"/>
      <w:lvlText w:val="%4."/>
      <w:lvlJc w:val="left"/>
      <w:pPr>
        <w:ind w:left="2313" w:hanging="360"/>
      </w:pPr>
    </w:lvl>
    <w:lvl w:ilvl="4" w:tplc="04070019" w:tentative="1">
      <w:start w:val="1"/>
      <w:numFmt w:val="lowerLetter"/>
      <w:lvlText w:val="%5."/>
      <w:lvlJc w:val="left"/>
      <w:pPr>
        <w:ind w:left="3033" w:hanging="360"/>
      </w:pPr>
    </w:lvl>
    <w:lvl w:ilvl="5" w:tplc="0407001B" w:tentative="1">
      <w:start w:val="1"/>
      <w:numFmt w:val="lowerRoman"/>
      <w:lvlText w:val="%6."/>
      <w:lvlJc w:val="right"/>
      <w:pPr>
        <w:ind w:left="3753" w:hanging="180"/>
      </w:pPr>
    </w:lvl>
    <w:lvl w:ilvl="6" w:tplc="0407000F" w:tentative="1">
      <w:start w:val="1"/>
      <w:numFmt w:val="decimal"/>
      <w:lvlText w:val="%7."/>
      <w:lvlJc w:val="left"/>
      <w:pPr>
        <w:ind w:left="4473" w:hanging="360"/>
      </w:pPr>
    </w:lvl>
    <w:lvl w:ilvl="7" w:tplc="04070019" w:tentative="1">
      <w:start w:val="1"/>
      <w:numFmt w:val="lowerLetter"/>
      <w:lvlText w:val="%8."/>
      <w:lvlJc w:val="left"/>
      <w:pPr>
        <w:ind w:left="5193" w:hanging="360"/>
      </w:pPr>
    </w:lvl>
    <w:lvl w:ilvl="8" w:tplc="0407001B" w:tentative="1">
      <w:start w:val="1"/>
      <w:numFmt w:val="lowerRoman"/>
      <w:lvlText w:val="%9."/>
      <w:lvlJc w:val="right"/>
      <w:pPr>
        <w:ind w:left="5913" w:hanging="180"/>
      </w:pPr>
    </w:lvl>
  </w:abstractNum>
  <w:abstractNum w:abstractNumId="13" w15:restartNumberingAfterBreak="0">
    <w:nsid w:val="15732336"/>
    <w:multiLevelType w:val="hybridMultilevel"/>
    <w:tmpl w:val="0AC68C1A"/>
    <w:lvl w:ilvl="0" w:tplc="7C4CFF56">
      <w:start w:val="2"/>
      <w:numFmt w:val="bullet"/>
      <w:lvlText w:val="-"/>
      <w:lvlJc w:val="left"/>
      <w:pPr>
        <w:ind w:left="360" w:hanging="360"/>
      </w:pPr>
      <w:rPr>
        <w:rFonts w:ascii="Calibri" w:eastAsia="Times New Roman"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DB68A4"/>
    <w:multiLevelType w:val="hybridMultilevel"/>
    <w:tmpl w:val="534624D0"/>
    <w:lvl w:ilvl="0" w:tplc="E6D65DD6">
      <w:start w:val="2"/>
      <w:numFmt w:val="upperRoman"/>
      <w:pStyle w:val="Verteiler"/>
      <w:lvlText w:val="%1."/>
      <w:lvlJc w:val="right"/>
      <w:pPr>
        <w:ind w:left="153" w:hanging="360"/>
      </w:pPr>
      <w:rPr>
        <w:rFonts w:hint="default"/>
      </w:rPr>
    </w:lvl>
    <w:lvl w:ilvl="1" w:tplc="04070019" w:tentative="1">
      <w:start w:val="1"/>
      <w:numFmt w:val="lowerLetter"/>
      <w:lvlText w:val="%2."/>
      <w:lvlJc w:val="left"/>
      <w:pPr>
        <w:ind w:left="873" w:hanging="360"/>
      </w:pPr>
    </w:lvl>
    <w:lvl w:ilvl="2" w:tplc="0407001B" w:tentative="1">
      <w:start w:val="1"/>
      <w:numFmt w:val="lowerRoman"/>
      <w:lvlText w:val="%3."/>
      <w:lvlJc w:val="right"/>
      <w:pPr>
        <w:ind w:left="1593" w:hanging="180"/>
      </w:pPr>
    </w:lvl>
    <w:lvl w:ilvl="3" w:tplc="0407000F" w:tentative="1">
      <w:start w:val="1"/>
      <w:numFmt w:val="decimal"/>
      <w:lvlText w:val="%4."/>
      <w:lvlJc w:val="left"/>
      <w:pPr>
        <w:ind w:left="2313" w:hanging="360"/>
      </w:pPr>
    </w:lvl>
    <w:lvl w:ilvl="4" w:tplc="04070019" w:tentative="1">
      <w:start w:val="1"/>
      <w:numFmt w:val="lowerLetter"/>
      <w:lvlText w:val="%5."/>
      <w:lvlJc w:val="left"/>
      <w:pPr>
        <w:ind w:left="3033" w:hanging="360"/>
      </w:pPr>
    </w:lvl>
    <w:lvl w:ilvl="5" w:tplc="0407001B" w:tentative="1">
      <w:start w:val="1"/>
      <w:numFmt w:val="lowerRoman"/>
      <w:lvlText w:val="%6."/>
      <w:lvlJc w:val="right"/>
      <w:pPr>
        <w:ind w:left="3753" w:hanging="180"/>
      </w:pPr>
    </w:lvl>
    <w:lvl w:ilvl="6" w:tplc="0407000F" w:tentative="1">
      <w:start w:val="1"/>
      <w:numFmt w:val="decimal"/>
      <w:lvlText w:val="%7."/>
      <w:lvlJc w:val="left"/>
      <w:pPr>
        <w:ind w:left="4473" w:hanging="360"/>
      </w:pPr>
    </w:lvl>
    <w:lvl w:ilvl="7" w:tplc="04070019" w:tentative="1">
      <w:start w:val="1"/>
      <w:numFmt w:val="lowerLetter"/>
      <w:lvlText w:val="%8."/>
      <w:lvlJc w:val="left"/>
      <w:pPr>
        <w:ind w:left="5193" w:hanging="360"/>
      </w:pPr>
    </w:lvl>
    <w:lvl w:ilvl="8" w:tplc="0407001B" w:tentative="1">
      <w:start w:val="1"/>
      <w:numFmt w:val="lowerRoman"/>
      <w:lvlText w:val="%9."/>
      <w:lvlJc w:val="right"/>
      <w:pPr>
        <w:ind w:left="5913" w:hanging="180"/>
      </w:pPr>
    </w:lvl>
  </w:abstractNum>
  <w:abstractNum w:abstractNumId="15" w15:restartNumberingAfterBreak="0">
    <w:nsid w:val="409F638A"/>
    <w:multiLevelType w:val="hybridMultilevel"/>
    <w:tmpl w:val="B5C4D1F2"/>
    <w:lvl w:ilvl="0" w:tplc="46F6AD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1975205"/>
    <w:multiLevelType w:val="hybridMultilevel"/>
    <w:tmpl w:val="3880CE8A"/>
    <w:lvl w:ilvl="0" w:tplc="F89E4DE8">
      <w:start w:val="1"/>
      <w:numFmt w:val="bullet"/>
      <w:pStyle w:val="Listenabsatz"/>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25882440">
    <w:abstractNumId w:val="9"/>
  </w:num>
  <w:num w:numId="2" w16cid:durableId="227571696">
    <w:abstractNumId w:val="7"/>
  </w:num>
  <w:num w:numId="3" w16cid:durableId="180749579">
    <w:abstractNumId w:val="6"/>
  </w:num>
  <w:num w:numId="4" w16cid:durableId="1714573280">
    <w:abstractNumId w:val="16"/>
  </w:num>
  <w:num w:numId="5" w16cid:durableId="630937820">
    <w:abstractNumId w:val="11"/>
  </w:num>
  <w:num w:numId="6" w16cid:durableId="2067289298">
    <w:abstractNumId w:val="5"/>
  </w:num>
  <w:num w:numId="7" w16cid:durableId="589706399">
    <w:abstractNumId w:val="4"/>
  </w:num>
  <w:num w:numId="8" w16cid:durableId="1171917467">
    <w:abstractNumId w:val="8"/>
  </w:num>
  <w:num w:numId="9" w16cid:durableId="199057683">
    <w:abstractNumId w:val="3"/>
  </w:num>
  <w:num w:numId="10" w16cid:durableId="576130764">
    <w:abstractNumId w:val="2"/>
  </w:num>
  <w:num w:numId="11" w16cid:durableId="1770156482">
    <w:abstractNumId w:val="1"/>
  </w:num>
  <w:num w:numId="12" w16cid:durableId="132796881">
    <w:abstractNumId w:val="0"/>
  </w:num>
  <w:num w:numId="13" w16cid:durableId="100297073">
    <w:abstractNumId w:val="14"/>
  </w:num>
  <w:num w:numId="14" w16cid:durableId="846679034">
    <w:abstractNumId w:val="12"/>
  </w:num>
  <w:num w:numId="15" w16cid:durableId="600989261">
    <w:abstractNumId w:val="10"/>
  </w:num>
  <w:num w:numId="16" w16cid:durableId="109975861">
    <w:abstractNumId w:val="13"/>
  </w:num>
  <w:num w:numId="17" w16cid:durableId="7573350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consecutiveHyphenLimit w:val="3"/>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677"/>
    <w:rsid w:val="00006DA0"/>
    <w:rsid w:val="0005758F"/>
    <w:rsid w:val="00071574"/>
    <w:rsid w:val="000859C7"/>
    <w:rsid w:val="000863C3"/>
    <w:rsid w:val="000961D5"/>
    <w:rsid w:val="000A1735"/>
    <w:rsid w:val="000B1840"/>
    <w:rsid w:val="000B7D22"/>
    <w:rsid w:val="000C3320"/>
    <w:rsid w:val="000C3C50"/>
    <w:rsid w:val="000D74A7"/>
    <w:rsid w:val="000E0C6A"/>
    <w:rsid w:val="00117551"/>
    <w:rsid w:val="00123959"/>
    <w:rsid w:val="001317A8"/>
    <w:rsid w:val="00142DCE"/>
    <w:rsid w:val="00147348"/>
    <w:rsid w:val="00162E7D"/>
    <w:rsid w:val="0017067A"/>
    <w:rsid w:val="00184A8C"/>
    <w:rsid w:val="00184D10"/>
    <w:rsid w:val="00193D2D"/>
    <w:rsid w:val="001A5B64"/>
    <w:rsid w:val="001A7673"/>
    <w:rsid w:val="001A7CFA"/>
    <w:rsid w:val="001D3DFF"/>
    <w:rsid w:val="001E130C"/>
    <w:rsid w:val="001F3526"/>
    <w:rsid w:val="0020019A"/>
    <w:rsid w:val="00223E19"/>
    <w:rsid w:val="002311B2"/>
    <w:rsid w:val="00231A2A"/>
    <w:rsid w:val="002461B1"/>
    <w:rsid w:val="002562E8"/>
    <w:rsid w:val="00260CF7"/>
    <w:rsid w:val="00272EA6"/>
    <w:rsid w:val="00295C7D"/>
    <w:rsid w:val="002A384D"/>
    <w:rsid w:val="002C412F"/>
    <w:rsid w:val="002D19E4"/>
    <w:rsid w:val="002F0E0A"/>
    <w:rsid w:val="00315FBE"/>
    <w:rsid w:val="00316373"/>
    <w:rsid w:val="0032123A"/>
    <w:rsid w:val="00323845"/>
    <w:rsid w:val="00356285"/>
    <w:rsid w:val="003802AB"/>
    <w:rsid w:val="00392F39"/>
    <w:rsid w:val="00397B04"/>
    <w:rsid w:val="003A2454"/>
    <w:rsid w:val="003D6706"/>
    <w:rsid w:val="004231A2"/>
    <w:rsid w:val="0045196C"/>
    <w:rsid w:val="004527B2"/>
    <w:rsid w:val="004639D8"/>
    <w:rsid w:val="00463D32"/>
    <w:rsid w:val="00467902"/>
    <w:rsid w:val="004746F4"/>
    <w:rsid w:val="00475282"/>
    <w:rsid w:val="00497169"/>
    <w:rsid w:val="004977A3"/>
    <w:rsid w:val="004C5A27"/>
    <w:rsid w:val="004E3E0A"/>
    <w:rsid w:val="005052B1"/>
    <w:rsid w:val="0051431A"/>
    <w:rsid w:val="005218EF"/>
    <w:rsid w:val="00525044"/>
    <w:rsid w:val="005479F5"/>
    <w:rsid w:val="00582AF5"/>
    <w:rsid w:val="005A28B5"/>
    <w:rsid w:val="005B5677"/>
    <w:rsid w:val="005D04E0"/>
    <w:rsid w:val="005D2184"/>
    <w:rsid w:val="00603973"/>
    <w:rsid w:val="00617CAC"/>
    <w:rsid w:val="00634F14"/>
    <w:rsid w:val="00666C22"/>
    <w:rsid w:val="00672150"/>
    <w:rsid w:val="00674568"/>
    <w:rsid w:val="00680DA5"/>
    <w:rsid w:val="006B3AFB"/>
    <w:rsid w:val="006B413E"/>
    <w:rsid w:val="006B45C3"/>
    <w:rsid w:val="006C62B4"/>
    <w:rsid w:val="006F0DEC"/>
    <w:rsid w:val="007242CB"/>
    <w:rsid w:val="00734DB6"/>
    <w:rsid w:val="00737F6C"/>
    <w:rsid w:val="00752E9A"/>
    <w:rsid w:val="0076128C"/>
    <w:rsid w:val="00761A6E"/>
    <w:rsid w:val="00764C1D"/>
    <w:rsid w:val="00767841"/>
    <w:rsid w:val="00796A6E"/>
    <w:rsid w:val="007D7BE1"/>
    <w:rsid w:val="007E3703"/>
    <w:rsid w:val="007E4D9A"/>
    <w:rsid w:val="007F3380"/>
    <w:rsid w:val="00805C49"/>
    <w:rsid w:val="00806D8E"/>
    <w:rsid w:val="00814E3A"/>
    <w:rsid w:val="00831CEE"/>
    <w:rsid w:val="00844164"/>
    <w:rsid w:val="0084536C"/>
    <w:rsid w:val="00891079"/>
    <w:rsid w:val="008C0EFC"/>
    <w:rsid w:val="008E6B4F"/>
    <w:rsid w:val="008F0A27"/>
    <w:rsid w:val="00921A63"/>
    <w:rsid w:val="00966DC2"/>
    <w:rsid w:val="00972255"/>
    <w:rsid w:val="009F6818"/>
    <w:rsid w:val="009F6AC0"/>
    <w:rsid w:val="00A12D3F"/>
    <w:rsid w:val="00A16B59"/>
    <w:rsid w:val="00A3069F"/>
    <w:rsid w:val="00A64ABB"/>
    <w:rsid w:val="00A6659F"/>
    <w:rsid w:val="00A9204F"/>
    <w:rsid w:val="00AA0086"/>
    <w:rsid w:val="00AB0EEE"/>
    <w:rsid w:val="00AB5D3F"/>
    <w:rsid w:val="00AB72FB"/>
    <w:rsid w:val="00AC7ABD"/>
    <w:rsid w:val="00AD4B99"/>
    <w:rsid w:val="00AE4250"/>
    <w:rsid w:val="00AF4BEA"/>
    <w:rsid w:val="00AF74DA"/>
    <w:rsid w:val="00B10D91"/>
    <w:rsid w:val="00B231DC"/>
    <w:rsid w:val="00B27C61"/>
    <w:rsid w:val="00B37079"/>
    <w:rsid w:val="00B405BC"/>
    <w:rsid w:val="00B64D8A"/>
    <w:rsid w:val="00B95E7B"/>
    <w:rsid w:val="00BA5C23"/>
    <w:rsid w:val="00BE2EF8"/>
    <w:rsid w:val="00C07BE8"/>
    <w:rsid w:val="00C238D5"/>
    <w:rsid w:val="00C2484C"/>
    <w:rsid w:val="00C313BF"/>
    <w:rsid w:val="00C448AB"/>
    <w:rsid w:val="00C46CA1"/>
    <w:rsid w:val="00C55088"/>
    <w:rsid w:val="00C57E14"/>
    <w:rsid w:val="00C60D70"/>
    <w:rsid w:val="00C90D9C"/>
    <w:rsid w:val="00C90DA7"/>
    <w:rsid w:val="00C9564D"/>
    <w:rsid w:val="00CB1105"/>
    <w:rsid w:val="00D07A25"/>
    <w:rsid w:val="00D12765"/>
    <w:rsid w:val="00D372C5"/>
    <w:rsid w:val="00D61A89"/>
    <w:rsid w:val="00D61E20"/>
    <w:rsid w:val="00D71BA2"/>
    <w:rsid w:val="00DB1752"/>
    <w:rsid w:val="00E16AC8"/>
    <w:rsid w:val="00E2648C"/>
    <w:rsid w:val="00E30359"/>
    <w:rsid w:val="00E740A8"/>
    <w:rsid w:val="00E84266"/>
    <w:rsid w:val="00EB04DE"/>
    <w:rsid w:val="00ED4B45"/>
    <w:rsid w:val="00ED7E05"/>
    <w:rsid w:val="00EE48B9"/>
    <w:rsid w:val="00F04C33"/>
    <w:rsid w:val="00F11410"/>
    <w:rsid w:val="00F61618"/>
    <w:rsid w:val="00F6162B"/>
    <w:rsid w:val="00F81E8A"/>
    <w:rsid w:val="00FA080B"/>
    <w:rsid w:val="00FC33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77990"/>
  <w15:docId w15:val="{1C9576B9-311A-EA4C-9B28-49ED6C7B1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2AF5"/>
    <w:pPr>
      <w:spacing w:after="200" w:line="276" w:lineRule="auto"/>
    </w:pPr>
    <w:rPr>
      <w:rFonts w:ascii="Myriad Pro" w:hAnsi="Myriad Pro"/>
      <w:color w:val="48535A"/>
      <w:sz w:val="22"/>
      <w:szCs w:val="22"/>
      <w:lang w:eastAsia="en-US"/>
    </w:rPr>
  </w:style>
  <w:style w:type="paragraph" w:styleId="berschrift1">
    <w:name w:val="heading 1"/>
    <w:basedOn w:val="Standard"/>
    <w:next w:val="Standard"/>
    <w:link w:val="berschrift1Zchn"/>
    <w:uiPriority w:val="9"/>
    <w:qFormat/>
    <w:rsid w:val="00231A2A"/>
    <w:pPr>
      <w:keepNext/>
      <w:keepLines/>
      <w:spacing w:before="240" w:after="0"/>
      <w:outlineLvl w:val="0"/>
    </w:pPr>
    <w:rPr>
      <w:rFonts w:eastAsiaTheme="majorEastAsia" w:cstheme="majorBidi"/>
      <w:b/>
      <w:sz w:val="26"/>
      <w:szCs w:val="32"/>
    </w:rPr>
  </w:style>
  <w:style w:type="paragraph" w:styleId="berschrift2">
    <w:name w:val="heading 2"/>
    <w:basedOn w:val="Standard"/>
    <w:next w:val="Standard"/>
    <w:link w:val="berschrift2Zchn"/>
    <w:uiPriority w:val="9"/>
    <w:semiHidden/>
    <w:unhideWhenUsed/>
    <w:qFormat/>
    <w:rsid w:val="00231A2A"/>
    <w:pPr>
      <w:keepNext/>
      <w:keepLines/>
      <w:spacing w:before="40" w:after="0"/>
      <w:outlineLvl w:val="1"/>
    </w:pPr>
    <w:rPr>
      <w:rFonts w:eastAsiaTheme="majorEastAsia" w:cstheme="majorBidi"/>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1A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1A2A"/>
    <w:rPr>
      <w:rFonts w:ascii="Myriad Pro" w:hAnsi="Myriad Pro"/>
      <w:color w:val="48515D"/>
      <w:sz w:val="22"/>
      <w:szCs w:val="22"/>
      <w:lang w:eastAsia="en-US"/>
    </w:rPr>
  </w:style>
  <w:style w:type="paragraph" w:styleId="Fuzeile">
    <w:name w:val="footer"/>
    <w:basedOn w:val="Standard"/>
    <w:link w:val="FuzeileZchn"/>
    <w:uiPriority w:val="99"/>
    <w:unhideWhenUsed/>
    <w:rsid w:val="00231A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1A2A"/>
    <w:rPr>
      <w:rFonts w:ascii="Myriad Pro" w:hAnsi="Myriad Pro"/>
      <w:color w:val="48515D"/>
      <w:sz w:val="22"/>
      <w:szCs w:val="22"/>
      <w:lang w:eastAsia="en-US"/>
    </w:rPr>
  </w:style>
  <w:style w:type="paragraph" w:styleId="Sprechblasentext">
    <w:name w:val="Balloon Text"/>
    <w:basedOn w:val="Standard"/>
    <w:link w:val="SprechblasentextZchn"/>
    <w:uiPriority w:val="99"/>
    <w:semiHidden/>
    <w:unhideWhenUsed/>
    <w:rsid w:val="00231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1A2A"/>
    <w:rPr>
      <w:rFonts w:ascii="Tahoma" w:hAnsi="Tahoma" w:cs="Tahoma"/>
      <w:color w:val="48515D"/>
      <w:sz w:val="16"/>
      <w:szCs w:val="16"/>
      <w:lang w:eastAsia="en-US"/>
    </w:rPr>
  </w:style>
  <w:style w:type="table" w:styleId="Tabellenraster">
    <w:name w:val="Table Grid"/>
    <w:basedOn w:val="NormaleTabelle"/>
    <w:uiPriority w:val="59"/>
    <w:rsid w:val="00231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231A2A"/>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Datum">
    <w:name w:val="Date"/>
    <w:basedOn w:val="Standard"/>
    <w:next w:val="Standard"/>
    <w:link w:val="DatumZchn"/>
    <w:rsid w:val="00231A2A"/>
    <w:pPr>
      <w:framePr w:w="9072" w:h="284" w:hRule="exact" w:hSpace="142" w:vSpace="142" w:wrap="notBeside" w:vAnchor="page" w:hAnchor="margin" w:y="5671" w:anchorLock="1"/>
      <w:spacing w:after="0" w:line="240" w:lineRule="auto"/>
      <w:ind w:left="5954"/>
    </w:pPr>
    <w:rPr>
      <w:rFonts w:eastAsia="Times New Roman"/>
      <w:szCs w:val="20"/>
      <w:lang w:eastAsia="de-DE"/>
    </w:rPr>
  </w:style>
  <w:style w:type="character" w:customStyle="1" w:styleId="DatumZchn">
    <w:name w:val="Datum Zchn"/>
    <w:basedOn w:val="Absatz-Standardschriftart"/>
    <w:link w:val="Datum"/>
    <w:rsid w:val="00231A2A"/>
    <w:rPr>
      <w:rFonts w:ascii="Myriad Pro" w:eastAsia="Times New Roman" w:hAnsi="Myriad Pro"/>
      <w:color w:val="48515D"/>
      <w:sz w:val="22"/>
    </w:rPr>
  </w:style>
  <w:style w:type="character" w:customStyle="1" w:styleId="berschrift1Zchn">
    <w:name w:val="Überschrift 1 Zchn"/>
    <w:basedOn w:val="Absatz-Standardschriftart"/>
    <w:link w:val="berschrift1"/>
    <w:uiPriority w:val="9"/>
    <w:rsid w:val="00231A2A"/>
    <w:rPr>
      <w:rFonts w:ascii="Myriad Pro" w:eastAsiaTheme="majorEastAsia" w:hAnsi="Myriad Pro" w:cstheme="majorBidi"/>
      <w:b/>
      <w:color w:val="48515D"/>
      <w:sz w:val="26"/>
      <w:szCs w:val="32"/>
      <w:lang w:eastAsia="en-US"/>
    </w:rPr>
  </w:style>
  <w:style w:type="character" w:customStyle="1" w:styleId="berschrift2Zchn">
    <w:name w:val="Überschrift 2 Zchn"/>
    <w:basedOn w:val="Absatz-Standardschriftart"/>
    <w:link w:val="berschrift2"/>
    <w:uiPriority w:val="9"/>
    <w:semiHidden/>
    <w:rsid w:val="00231A2A"/>
    <w:rPr>
      <w:rFonts w:ascii="Myriad Pro" w:eastAsiaTheme="majorEastAsia" w:hAnsi="Myriad Pro" w:cstheme="majorBidi"/>
      <w:color w:val="48515D"/>
      <w:sz w:val="26"/>
      <w:szCs w:val="26"/>
      <w:lang w:eastAsia="en-US"/>
    </w:rPr>
  </w:style>
  <w:style w:type="paragraph" w:customStyle="1" w:styleId="Betreff">
    <w:name w:val="Betreff"/>
    <w:basedOn w:val="Standard"/>
    <w:qFormat/>
    <w:rsid w:val="00231A2A"/>
    <w:pPr>
      <w:spacing w:before="480" w:after="480" w:line="240" w:lineRule="auto"/>
    </w:pPr>
    <w:rPr>
      <w:b/>
      <w:color w:val="48535B"/>
    </w:rPr>
  </w:style>
  <w:style w:type="paragraph" w:styleId="Anrede">
    <w:name w:val="Salutation"/>
    <w:basedOn w:val="Standard"/>
    <w:next w:val="Standard"/>
    <w:link w:val="AnredeZchn"/>
    <w:uiPriority w:val="99"/>
    <w:unhideWhenUsed/>
    <w:rsid w:val="00231A2A"/>
    <w:pPr>
      <w:spacing w:after="360" w:line="240" w:lineRule="auto"/>
    </w:pPr>
    <w:rPr>
      <w:color w:val="48535B"/>
    </w:rPr>
  </w:style>
  <w:style w:type="character" w:customStyle="1" w:styleId="AnredeZchn">
    <w:name w:val="Anrede Zchn"/>
    <w:basedOn w:val="Absatz-Standardschriftart"/>
    <w:link w:val="Anrede"/>
    <w:uiPriority w:val="99"/>
    <w:rsid w:val="00231A2A"/>
    <w:rPr>
      <w:rFonts w:ascii="Myriad Pro" w:hAnsi="Myriad Pro"/>
      <w:color w:val="48535B"/>
      <w:sz w:val="22"/>
      <w:szCs w:val="22"/>
      <w:lang w:eastAsia="en-US"/>
    </w:rPr>
  </w:style>
  <w:style w:type="paragraph" w:styleId="Listenabsatz">
    <w:name w:val="List Paragraph"/>
    <w:basedOn w:val="Standard"/>
    <w:uiPriority w:val="34"/>
    <w:qFormat/>
    <w:rsid w:val="00231A2A"/>
    <w:pPr>
      <w:numPr>
        <w:numId w:val="4"/>
      </w:numPr>
      <w:spacing w:after="0" w:line="240" w:lineRule="auto"/>
      <w:contextualSpacing/>
    </w:pPr>
    <w:rPr>
      <w:color w:val="48535B"/>
    </w:rPr>
  </w:style>
  <w:style w:type="paragraph" w:styleId="Listennummer">
    <w:name w:val="List Number"/>
    <w:basedOn w:val="Listenabsatz"/>
    <w:uiPriority w:val="99"/>
    <w:unhideWhenUsed/>
    <w:rsid w:val="00231A2A"/>
    <w:pPr>
      <w:numPr>
        <w:numId w:val="5"/>
      </w:numPr>
    </w:pPr>
  </w:style>
  <w:style w:type="paragraph" w:styleId="Titel">
    <w:name w:val="Title"/>
    <w:basedOn w:val="Standard"/>
    <w:next w:val="Standard"/>
    <w:link w:val="TitelZchn"/>
    <w:uiPriority w:val="10"/>
    <w:qFormat/>
    <w:rsid w:val="00231A2A"/>
    <w:pPr>
      <w:spacing w:after="0" w:line="240" w:lineRule="auto"/>
      <w:contextualSpacing/>
    </w:pPr>
    <w:rPr>
      <w:rFonts w:eastAsiaTheme="majorEastAsia" w:cstheme="majorBidi"/>
      <w:spacing w:val="-10"/>
      <w:kern w:val="28"/>
      <w:sz w:val="40"/>
      <w:szCs w:val="56"/>
    </w:rPr>
  </w:style>
  <w:style w:type="character" w:customStyle="1" w:styleId="TitelZchn">
    <w:name w:val="Titel Zchn"/>
    <w:basedOn w:val="Absatz-Standardschriftart"/>
    <w:link w:val="Titel"/>
    <w:uiPriority w:val="10"/>
    <w:rsid w:val="00231A2A"/>
    <w:rPr>
      <w:rFonts w:ascii="Myriad Pro" w:eastAsiaTheme="majorEastAsia" w:hAnsi="Myriad Pro" w:cstheme="majorBidi"/>
      <w:color w:val="48515D"/>
      <w:spacing w:val="-10"/>
      <w:kern w:val="28"/>
      <w:sz w:val="40"/>
      <w:szCs w:val="56"/>
      <w:lang w:eastAsia="en-US"/>
    </w:rPr>
  </w:style>
  <w:style w:type="paragraph" w:styleId="Untertitel">
    <w:name w:val="Subtitle"/>
    <w:basedOn w:val="Standard"/>
    <w:next w:val="Standard"/>
    <w:link w:val="UntertitelZchn"/>
    <w:uiPriority w:val="11"/>
    <w:qFormat/>
    <w:rsid w:val="00231A2A"/>
    <w:pPr>
      <w:numPr>
        <w:ilvl w:val="1"/>
      </w:numPr>
      <w:spacing w:after="160"/>
    </w:pPr>
    <w:rPr>
      <w:rFonts w:eastAsiaTheme="minorEastAsia" w:cstheme="minorBidi"/>
      <w:color w:val="5A5A5A" w:themeColor="text1" w:themeTint="A5"/>
      <w:spacing w:val="15"/>
    </w:rPr>
  </w:style>
  <w:style w:type="character" w:customStyle="1" w:styleId="UntertitelZchn">
    <w:name w:val="Untertitel Zchn"/>
    <w:basedOn w:val="Absatz-Standardschriftart"/>
    <w:link w:val="Untertitel"/>
    <w:uiPriority w:val="11"/>
    <w:rsid w:val="00231A2A"/>
    <w:rPr>
      <w:rFonts w:ascii="Myriad Pro" w:eastAsiaTheme="minorEastAsia" w:hAnsi="Myriad Pro" w:cstheme="minorBidi"/>
      <w:color w:val="5A5A5A" w:themeColor="text1" w:themeTint="A5"/>
      <w:spacing w:val="15"/>
      <w:sz w:val="22"/>
      <w:szCs w:val="22"/>
      <w:lang w:eastAsia="en-US"/>
    </w:rPr>
  </w:style>
  <w:style w:type="character" w:styleId="IntensiveHervorhebung">
    <w:name w:val="Intense Emphasis"/>
    <w:uiPriority w:val="21"/>
    <w:qFormat/>
    <w:rsid w:val="00231A2A"/>
    <w:rPr>
      <w:rFonts w:eastAsia="Times New Roman"/>
      <w:b/>
      <w:noProof/>
      <w:color w:val="009260"/>
      <w:sz w:val="22"/>
      <w:szCs w:val="17"/>
      <w:lang w:eastAsia="de-DE"/>
    </w:rPr>
  </w:style>
  <w:style w:type="paragraph" w:customStyle="1" w:styleId="Institution">
    <w:name w:val="Institution"/>
    <w:basedOn w:val="Standard"/>
    <w:qFormat/>
    <w:rsid w:val="00231A2A"/>
    <w:pPr>
      <w:autoSpaceDE w:val="0"/>
      <w:autoSpaceDN w:val="0"/>
      <w:adjustRightInd w:val="0"/>
      <w:spacing w:after="0" w:line="288" w:lineRule="auto"/>
      <w:jc w:val="right"/>
      <w:textAlignment w:val="center"/>
    </w:pPr>
    <w:rPr>
      <w:rFonts w:cs="Myriad Pro"/>
      <w:color w:val="009260"/>
      <w:spacing w:val="36"/>
      <w:sz w:val="18"/>
      <w:szCs w:val="18"/>
      <w:lang w:eastAsia="de-DE"/>
    </w:rPr>
  </w:style>
  <w:style w:type="paragraph" w:customStyle="1" w:styleId="Abdruck">
    <w:name w:val="_Abdruck"/>
    <w:basedOn w:val="Standard"/>
    <w:rsid w:val="00231A2A"/>
    <w:rPr>
      <w:b/>
      <w:vanish/>
      <w:color w:val="808080" w:themeColor="background1" w:themeShade="80"/>
      <w:sz w:val="40"/>
    </w:rPr>
  </w:style>
  <w:style w:type="paragraph" w:customStyle="1" w:styleId="Entwurf">
    <w:name w:val="_Entwurf"/>
    <w:basedOn w:val="Standard"/>
    <w:rsid w:val="00231A2A"/>
    <w:rPr>
      <w:b/>
      <w:color w:val="808080" w:themeColor="background1" w:themeShade="80"/>
      <w:sz w:val="40"/>
    </w:rPr>
  </w:style>
  <w:style w:type="paragraph" w:customStyle="1" w:styleId="Dateiname">
    <w:name w:val="_Dateiname"/>
    <w:basedOn w:val="Standard"/>
    <w:rsid w:val="00231A2A"/>
    <w:rPr>
      <w:color w:val="808080" w:themeColor="background1" w:themeShade="80"/>
      <w:sz w:val="20"/>
    </w:rPr>
  </w:style>
  <w:style w:type="paragraph" w:customStyle="1" w:styleId="Verteiler">
    <w:name w:val="_Verteiler"/>
    <w:basedOn w:val="Standard"/>
    <w:qFormat/>
    <w:rsid w:val="00231A2A"/>
    <w:pPr>
      <w:numPr>
        <w:numId w:val="13"/>
      </w:numPr>
    </w:pPr>
    <w:rPr>
      <w:b/>
      <w:color w:val="808080" w:themeColor="background1" w:themeShade="80"/>
      <w:sz w:val="28"/>
    </w:rPr>
  </w:style>
  <w:style w:type="paragraph" w:customStyle="1" w:styleId="VerteilerI">
    <w:name w:val="_Verteiler_I"/>
    <w:basedOn w:val="Verteiler"/>
    <w:rsid w:val="00231A2A"/>
    <w:pPr>
      <w:numPr>
        <w:numId w:val="14"/>
      </w:numPr>
      <w:spacing w:after="0"/>
      <w:ind w:left="0" w:firstLine="0"/>
    </w:pPr>
  </w:style>
  <w:style w:type="paragraph" w:styleId="Gruformel">
    <w:name w:val="Closing"/>
    <w:basedOn w:val="Standard"/>
    <w:next w:val="Verteiler"/>
    <w:link w:val="GruformelZchn"/>
    <w:uiPriority w:val="99"/>
    <w:unhideWhenUsed/>
    <w:rsid w:val="00231A2A"/>
    <w:pPr>
      <w:spacing w:before="360"/>
    </w:pPr>
  </w:style>
  <w:style w:type="character" w:customStyle="1" w:styleId="GruformelZchn">
    <w:name w:val="Grußformel Zchn"/>
    <w:basedOn w:val="Absatz-Standardschriftart"/>
    <w:link w:val="Gruformel"/>
    <w:uiPriority w:val="99"/>
    <w:rsid w:val="00231A2A"/>
    <w:rPr>
      <w:rFonts w:ascii="Myriad Pro" w:hAnsi="Myriad Pro"/>
      <w:color w:val="48515D"/>
      <w:sz w:val="22"/>
      <w:szCs w:val="22"/>
      <w:lang w:eastAsia="en-US"/>
    </w:rPr>
  </w:style>
  <w:style w:type="paragraph" w:customStyle="1" w:styleId="Anschrift">
    <w:name w:val="Anschrift"/>
    <w:basedOn w:val="Standard"/>
    <w:qFormat/>
    <w:rsid w:val="00734DB6"/>
    <w:pPr>
      <w:framePr w:hSpace="142" w:wrap="around" w:vAnchor="page" w:hAnchor="page" w:x="1135" w:y="2666"/>
      <w:spacing w:before="240" w:after="0" w:line="240" w:lineRule="auto"/>
      <w:suppressOverlap/>
    </w:pPr>
  </w:style>
  <w:style w:type="paragraph" w:customStyle="1" w:styleId="Anlage">
    <w:name w:val="Anlage"/>
    <w:basedOn w:val="Standard"/>
    <w:qFormat/>
    <w:rsid w:val="00231A2A"/>
  </w:style>
  <w:style w:type="paragraph" w:styleId="Funotentext">
    <w:name w:val="footnote text"/>
    <w:basedOn w:val="Standard"/>
    <w:link w:val="FunotentextZchn"/>
    <w:uiPriority w:val="99"/>
    <w:semiHidden/>
    <w:unhideWhenUsed/>
    <w:rsid w:val="006B45C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B45C3"/>
    <w:rPr>
      <w:rFonts w:ascii="Myriad Pro" w:hAnsi="Myriad Pro"/>
      <w:color w:val="48535A"/>
      <w:lang w:eastAsia="en-US"/>
    </w:rPr>
  </w:style>
  <w:style w:type="character" w:styleId="Funotenzeichen">
    <w:name w:val="footnote reference"/>
    <w:rsid w:val="006B45C3"/>
    <w:rPr>
      <w:vertAlign w:val="superscript"/>
    </w:rPr>
  </w:style>
  <w:style w:type="character" w:styleId="Kommentarzeichen">
    <w:name w:val="annotation reference"/>
    <w:semiHidden/>
    <w:rsid w:val="006B45C3"/>
    <w:rPr>
      <w:sz w:val="16"/>
      <w:szCs w:val="16"/>
    </w:rPr>
  </w:style>
  <w:style w:type="character" w:styleId="Hyperlink">
    <w:name w:val="Hyperlink"/>
    <w:basedOn w:val="Absatz-Standardschriftart"/>
    <w:uiPriority w:val="99"/>
    <w:unhideWhenUsed/>
    <w:rsid w:val="006B45C3"/>
    <w:rPr>
      <w:color w:val="0000FF" w:themeColor="hyperlink"/>
      <w:u w:val="single"/>
    </w:rPr>
  </w:style>
  <w:style w:type="character" w:styleId="NichtaufgelsteErwhnung">
    <w:name w:val="Unresolved Mention"/>
    <w:basedOn w:val="Absatz-Standardschriftart"/>
    <w:uiPriority w:val="99"/>
    <w:semiHidden/>
    <w:unhideWhenUsed/>
    <w:rsid w:val="006B4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5670">
      <w:bodyDiv w:val="1"/>
      <w:marLeft w:val="0"/>
      <w:marRight w:val="0"/>
      <w:marTop w:val="0"/>
      <w:marBottom w:val="0"/>
      <w:divBdr>
        <w:top w:val="none" w:sz="0" w:space="0" w:color="auto"/>
        <w:left w:val="none" w:sz="0" w:space="0" w:color="auto"/>
        <w:bottom w:val="none" w:sz="0" w:space="0" w:color="auto"/>
        <w:right w:val="none" w:sz="0" w:space="0" w:color="auto"/>
      </w:divBdr>
    </w:div>
    <w:div w:id="91363633">
      <w:bodyDiv w:val="1"/>
      <w:marLeft w:val="0"/>
      <w:marRight w:val="0"/>
      <w:marTop w:val="0"/>
      <w:marBottom w:val="0"/>
      <w:divBdr>
        <w:top w:val="none" w:sz="0" w:space="0" w:color="auto"/>
        <w:left w:val="none" w:sz="0" w:space="0" w:color="auto"/>
        <w:bottom w:val="none" w:sz="0" w:space="0" w:color="auto"/>
        <w:right w:val="none" w:sz="0" w:space="0" w:color="auto"/>
      </w:divBdr>
      <w:divsChild>
        <w:div w:id="1869373630">
          <w:marLeft w:val="0"/>
          <w:marRight w:val="0"/>
          <w:marTop w:val="0"/>
          <w:marBottom w:val="0"/>
          <w:divBdr>
            <w:top w:val="none" w:sz="0" w:space="0" w:color="auto"/>
            <w:left w:val="none" w:sz="0" w:space="0" w:color="auto"/>
            <w:bottom w:val="none" w:sz="0" w:space="0" w:color="auto"/>
            <w:right w:val="none" w:sz="0" w:space="0" w:color="auto"/>
          </w:divBdr>
          <w:divsChild>
            <w:div w:id="710303166">
              <w:marLeft w:val="0"/>
              <w:marRight w:val="0"/>
              <w:marTop w:val="0"/>
              <w:marBottom w:val="0"/>
              <w:divBdr>
                <w:top w:val="none" w:sz="0" w:space="0" w:color="auto"/>
                <w:left w:val="none" w:sz="0" w:space="0" w:color="auto"/>
                <w:bottom w:val="none" w:sz="0" w:space="0" w:color="auto"/>
                <w:right w:val="none" w:sz="0" w:space="0" w:color="auto"/>
              </w:divBdr>
              <w:divsChild>
                <w:div w:id="12503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670">
      <w:bodyDiv w:val="1"/>
      <w:marLeft w:val="0"/>
      <w:marRight w:val="0"/>
      <w:marTop w:val="0"/>
      <w:marBottom w:val="0"/>
      <w:divBdr>
        <w:top w:val="none" w:sz="0" w:space="0" w:color="auto"/>
        <w:left w:val="none" w:sz="0" w:space="0" w:color="auto"/>
        <w:bottom w:val="none" w:sz="0" w:space="0" w:color="auto"/>
        <w:right w:val="none" w:sz="0" w:space="0" w:color="auto"/>
      </w:divBdr>
    </w:div>
    <w:div w:id="236981165">
      <w:bodyDiv w:val="1"/>
      <w:marLeft w:val="0"/>
      <w:marRight w:val="0"/>
      <w:marTop w:val="0"/>
      <w:marBottom w:val="0"/>
      <w:divBdr>
        <w:top w:val="none" w:sz="0" w:space="0" w:color="auto"/>
        <w:left w:val="none" w:sz="0" w:space="0" w:color="auto"/>
        <w:bottom w:val="none" w:sz="0" w:space="0" w:color="auto"/>
        <w:right w:val="none" w:sz="0" w:space="0" w:color="auto"/>
      </w:divBdr>
      <w:divsChild>
        <w:div w:id="252780580">
          <w:marLeft w:val="0"/>
          <w:marRight w:val="0"/>
          <w:marTop w:val="0"/>
          <w:marBottom w:val="0"/>
          <w:divBdr>
            <w:top w:val="none" w:sz="0" w:space="0" w:color="auto"/>
            <w:left w:val="none" w:sz="0" w:space="0" w:color="auto"/>
            <w:bottom w:val="none" w:sz="0" w:space="0" w:color="auto"/>
            <w:right w:val="none" w:sz="0" w:space="0" w:color="auto"/>
          </w:divBdr>
          <w:divsChild>
            <w:div w:id="1110123236">
              <w:marLeft w:val="0"/>
              <w:marRight w:val="0"/>
              <w:marTop w:val="0"/>
              <w:marBottom w:val="0"/>
              <w:divBdr>
                <w:top w:val="none" w:sz="0" w:space="0" w:color="auto"/>
                <w:left w:val="none" w:sz="0" w:space="0" w:color="auto"/>
                <w:bottom w:val="none" w:sz="0" w:space="0" w:color="auto"/>
                <w:right w:val="none" w:sz="0" w:space="0" w:color="auto"/>
              </w:divBdr>
              <w:divsChild>
                <w:div w:id="9264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465">
      <w:bodyDiv w:val="1"/>
      <w:marLeft w:val="0"/>
      <w:marRight w:val="0"/>
      <w:marTop w:val="0"/>
      <w:marBottom w:val="0"/>
      <w:divBdr>
        <w:top w:val="none" w:sz="0" w:space="0" w:color="auto"/>
        <w:left w:val="none" w:sz="0" w:space="0" w:color="auto"/>
        <w:bottom w:val="none" w:sz="0" w:space="0" w:color="auto"/>
        <w:right w:val="none" w:sz="0" w:space="0" w:color="auto"/>
      </w:divBdr>
    </w:div>
    <w:div w:id="605887005">
      <w:bodyDiv w:val="1"/>
      <w:marLeft w:val="0"/>
      <w:marRight w:val="0"/>
      <w:marTop w:val="0"/>
      <w:marBottom w:val="0"/>
      <w:divBdr>
        <w:top w:val="none" w:sz="0" w:space="0" w:color="auto"/>
        <w:left w:val="none" w:sz="0" w:space="0" w:color="auto"/>
        <w:bottom w:val="none" w:sz="0" w:space="0" w:color="auto"/>
        <w:right w:val="none" w:sz="0" w:space="0" w:color="auto"/>
      </w:divBdr>
    </w:div>
    <w:div w:id="1288467361">
      <w:bodyDiv w:val="1"/>
      <w:marLeft w:val="0"/>
      <w:marRight w:val="0"/>
      <w:marTop w:val="0"/>
      <w:marBottom w:val="0"/>
      <w:divBdr>
        <w:top w:val="none" w:sz="0" w:space="0" w:color="auto"/>
        <w:left w:val="none" w:sz="0" w:space="0" w:color="auto"/>
        <w:bottom w:val="none" w:sz="0" w:space="0" w:color="auto"/>
        <w:right w:val="none" w:sz="0" w:space="0" w:color="auto"/>
      </w:divBdr>
    </w:div>
    <w:div w:id="1351030445">
      <w:bodyDiv w:val="1"/>
      <w:marLeft w:val="0"/>
      <w:marRight w:val="0"/>
      <w:marTop w:val="0"/>
      <w:marBottom w:val="0"/>
      <w:divBdr>
        <w:top w:val="none" w:sz="0" w:space="0" w:color="auto"/>
        <w:left w:val="none" w:sz="0" w:space="0" w:color="auto"/>
        <w:bottom w:val="none" w:sz="0" w:space="0" w:color="auto"/>
        <w:right w:val="none" w:sz="0" w:space="0" w:color="auto"/>
      </w:divBdr>
      <w:divsChild>
        <w:div w:id="2122648502">
          <w:marLeft w:val="0"/>
          <w:marRight w:val="0"/>
          <w:marTop w:val="0"/>
          <w:marBottom w:val="0"/>
          <w:divBdr>
            <w:top w:val="none" w:sz="0" w:space="0" w:color="auto"/>
            <w:left w:val="none" w:sz="0" w:space="0" w:color="auto"/>
            <w:bottom w:val="none" w:sz="0" w:space="0" w:color="auto"/>
            <w:right w:val="none" w:sz="0" w:space="0" w:color="auto"/>
          </w:divBdr>
          <w:divsChild>
            <w:div w:id="262541139">
              <w:marLeft w:val="0"/>
              <w:marRight w:val="0"/>
              <w:marTop w:val="0"/>
              <w:marBottom w:val="0"/>
              <w:divBdr>
                <w:top w:val="none" w:sz="0" w:space="0" w:color="auto"/>
                <w:left w:val="none" w:sz="0" w:space="0" w:color="auto"/>
                <w:bottom w:val="none" w:sz="0" w:space="0" w:color="auto"/>
                <w:right w:val="none" w:sz="0" w:space="0" w:color="auto"/>
              </w:divBdr>
              <w:divsChild>
                <w:div w:id="70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85581">
      <w:bodyDiv w:val="1"/>
      <w:marLeft w:val="0"/>
      <w:marRight w:val="0"/>
      <w:marTop w:val="0"/>
      <w:marBottom w:val="0"/>
      <w:divBdr>
        <w:top w:val="none" w:sz="0" w:space="0" w:color="auto"/>
        <w:left w:val="none" w:sz="0" w:space="0" w:color="auto"/>
        <w:bottom w:val="none" w:sz="0" w:space="0" w:color="auto"/>
        <w:right w:val="none" w:sz="0" w:space="0" w:color="auto"/>
      </w:divBdr>
      <w:divsChild>
        <w:div w:id="652947745">
          <w:marLeft w:val="0"/>
          <w:marRight w:val="0"/>
          <w:marTop w:val="0"/>
          <w:marBottom w:val="0"/>
          <w:divBdr>
            <w:top w:val="none" w:sz="0" w:space="0" w:color="auto"/>
            <w:left w:val="none" w:sz="0" w:space="0" w:color="auto"/>
            <w:bottom w:val="none" w:sz="0" w:space="0" w:color="auto"/>
            <w:right w:val="none" w:sz="0" w:space="0" w:color="auto"/>
          </w:divBdr>
          <w:divsChild>
            <w:div w:id="323171156">
              <w:marLeft w:val="0"/>
              <w:marRight w:val="0"/>
              <w:marTop w:val="0"/>
              <w:marBottom w:val="0"/>
              <w:divBdr>
                <w:top w:val="none" w:sz="0" w:space="0" w:color="auto"/>
                <w:left w:val="none" w:sz="0" w:space="0" w:color="auto"/>
                <w:bottom w:val="none" w:sz="0" w:space="0" w:color="auto"/>
                <w:right w:val="none" w:sz="0" w:space="0" w:color="auto"/>
              </w:divBdr>
              <w:divsChild>
                <w:div w:id="11691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65725">
      <w:bodyDiv w:val="1"/>
      <w:marLeft w:val="0"/>
      <w:marRight w:val="0"/>
      <w:marTop w:val="0"/>
      <w:marBottom w:val="0"/>
      <w:divBdr>
        <w:top w:val="none" w:sz="0" w:space="0" w:color="auto"/>
        <w:left w:val="none" w:sz="0" w:space="0" w:color="auto"/>
        <w:bottom w:val="none" w:sz="0" w:space="0" w:color="auto"/>
        <w:right w:val="none" w:sz="0" w:space="0" w:color="auto"/>
      </w:divBdr>
    </w:div>
    <w:div w:id="1990016300">
      <w:bodyDiv w:val="1"/>
      <w:marLeft w:val="0"/>
      <w:marRight w:val="0"/>
      <w:marTop w:val="0"/>
      <w:marBottom w:val="0"/>
      <w:divBdr>
        <w:top w:val="none" w:sz="0" w:space="0" w:color="auto"/>
        <w:left w:val="none" w:sz="0" w:space="0" w:color="auto"/>
        <w:bottom w:val="none" w:sz="0" w:space="0" w:color="auto"/>
        <w:right w:val="none" w:sz="0" w:space="0" w:color="auto"/>
      </w:divBdr>
    </w:div>
    <w:div w:id="2117434483">
      <w:bodyDiv w:val="1"/>
      <w:marLeft w:val="0"/>
      <w:marRight w:val="0"/>
      <w:marTop w:val="0"/>
      <w:marBottom w:val="0"/>
      <w:divBdr>
        <w:top w:val="none" w:sz="0" w:space="0" w:color="auto"/>
        <w:left w:val="none" w:sz="0" w:space="0" w:color="auto"/>
        <w:bottom w:val="none" w:sz="0" w:space="0" w:color="auto"/>
        <w:right w:val="none" w:sz="0" w:space="0" w:color="auto"/>
      </w:divBdr>
    </w:div>
    <w:div w:id="2139058521">
      <w:bodyDiv w:val="1"/>
      <w:marLeft w:val="0"/>
      <w:marRight w:val="0"/>
      <w:marTop w:val="0"/>
      <w:marBottom w:val="0"/>
      <w:divBdr>
        <w:top w:val="none" w:sz="0" w:space="0" w:color="auto"/>
        <w:left w:val="none" w:sz="0" w:space="0" w:color="auto"/>
        <w:bottom w:val="none" w:sz="0" w:space="0" w:color="auto"/>
        <w:right w:val="none" w:sz="0" w:space="0" w:color="auto"/>
      </w:divBdr>
      <w:divsChild>
        <w:div w:id="197595868">
          <w:marLeft w:val="0"/>
          <w:marRight w:val="0"/>
          <w:marTop w:val="0"/>
          <w:marBottom w:val="0"/>
          <w:divBdr>
            <w:top w:val="none" w:sz="0" w:space="0" w:color="auto"/>
            <w:left w:val="none" w:sz="0" w:space="0" w:color="auto"/>
            <w:bottom w:val="none" w:sz="0" w:space="0" w:color="auto"/>
            <w:right w:val="none" w:sz="0" w:space="0" w:color="auto"/>
          </w:divBdr>
          <w:divsChild>
            <w:div w:id="368795812">
              <w:marLeft w:val="0"/>
              <w:marRight w:val="0"/>
              <w:marTop w:val="0"/>
              <w:marBottom w:val="0"/>
              <w:divBdr>
                <w:top w:val="none" w:sz="0" w:space="0" w:color="auto"/>
                <w:left w:val="none" w:sz="0" w:space="0" w:color="auto"/>
                <w:bottom w:val="none" w:sz="0" w:space="0" w:color="auto"/>
                <w:right w:val="none" w:sz="0" w:space="0" w:color="auto"/>
              </w:divBdr>
              <w:divsChild>
                <w:div w:id="1735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usseufert/Desktop/Betreuungsvereinbarung_202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3B838-CE69-490F-B95B-A9676997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Betreuungsvereinbarung_2022.dotx</Template>
  <TotalTime>0</TotalTime>
  <Pages>6</Pages>
  <Words>912</Words>
  <Characters>5750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Brief</vt:lpstr>
    </vt:vector>
  </TitlesOfParts>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Microsoft Office User</dc:creator>
  <cp:lastModifiedBy>Seufert, Markus</cp:lastModifiedBy>
  <cp:revision>1</cp:revision>
  <cp:lastPrinted>2022-09-27T07:28:00Z</cp:lastPrinted>
  <dcterms:created xsi:type="dcterms:W3CDTF">2022-11-09T08:15:00Z</dcterms:created>
  <dcterms:modified xsi:type="dcterms:W3CDTF">2022-11-09T08:15:00Z</dcterms:modified>
</cp:coreProperties>
</file>